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64C7BB69" w14:textId="77777777">
        <w:trPr>
          <w:trHeight w:hRule="exact" w:val="864"/>
        </w:trPr>
        <w:tc>
          <w:tcPr>
            <w:tcW w:w="5721" w:type="dxa"/>
            <w:vAlign w:val="bottom"/>
          </w:tcPr>
          <w:p w14:paraId="6F7A5792" w14:textId="4738C990" w:rsidR="00661028" w:rsidRPr="00BC3C12" w:rsidRDefault="00BC3C12">
            <w:pPr>
              <w:pStyle w:val="Mes"/>
              <w:rPr>
                <w:rFonts w:ascii="Arial" w:hAnsi="Arial" w:cs="Arial"/>
                <w:noProof/>
              </w:rPr>
            </w:pPr>
            <w:r w:rsidRPr="00BC3C12">
              <w:rPr>
                <w:rFonts w:ascii="Arial" w:hAnsi="Arial" w:cs="Arial"/>
                <w:noProof/>
                <w:lang w:bidi="es-ES"/>
              </w:rPr>
              <w:t>NOVIEMBRE</w:t>
            </w:r>
          </w:p>
        </w:tc>
        <w:tc>
          <w:tcPr>
            <w:tcW w:w="5079" w:type="dxa"/>
            <w:shd w:val="clear" w:color="auto" w:fill="4A66AC" w:themeFill="accent1"/>
            <w:vAlign w:val="bottom"/>
          </w:tcPr>
          <w:p w14:paraId="437E7127" w14:textId="1EBD069B" w:rsidR="00661028" w:rsidRPr="00BC3C12" w:rsidRDefault="00BC3C12">
            <w:pPr>
              <w:rPr>
                <w:rFonts w:ascii="Arial" w:hAnsi="Arial" w:cs="Arial"/>
                <w:noProof/>
                <w:sz w:val="32"/>
                <w:szCs w:val="32"/>
              </w:rPr>
            </w:pPr>
            <w:r w:rsidRPr="00BC3C12">
              <w:rPr>
                <w:rFonts w:ascii="Arial" w:hAnsi="Arial" w:cs="Arial"/>
                <w:noProof/>
                <w:sz w:val="32"/>
                <w:szCs w:val="32"/>
              </w:rPr>
              <w:t xml:space="preserve">INFORMÁTICA Y SISTEMAS </w:t>
            </w:r>
          </w:p>
        </w:tc>
      </w:tr>
      <w:tr w:rsidR="00661028" w:rsidRPr="00B961B3" w14:paraId="43A47CE8" w14:textId="77777777">
        <w:tc>
          <w:tcPr>
            <w:tcW w:w="5721" w:type="dxa"/>
          </w:tcPr>
          <w:p w14:paraId="5D6D879B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2025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4DF824B1" w14:textId="34C193D2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0EAC4808" w14:textId="77777777">
        <w:trPr>
          <w:trHeight w:hRule="exact" w:val="288"/>
        </w:trPr>
        <w:tc>
          <w:tcPr>
            <w:tcW w:w="5721" w:type="dxa"/>
          </w:tcPr>
          <w:p w14:paraId="1858AB9F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1CBCB659" w14:textId="35F734B3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524"/>
        <w:gridCol w:w="1469"/>
        <w:gridCol w:w="1490"/>
        <w:gridCol w:w="1505"/>
        <w:gridCol w:w="1524"/>
        <w:gridCol w:w="1494"/>
        <w:gridCol w:w="1450"/>
      </w:tblGrid>
      <w:tr w:rsidR="00EB4B1A" w:rsidRPr="00B961B3" w14:paraId="376A9053" w14:textId="77777777" w:rsidTr="00EB4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  <w:tcBorders>
              <w:bottom w:val="single" w:sz="4" w:space="0" w:color="595959" w:themeColor="text1" w:themeTint="A6"/>
            </w:tcBorders>
          </w:tcPr>
          <w:p w14:paraId="02540A4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2" w:type="dxa"/>
            <w:tcBorders>
              <w:bottom w:val="single" w:sz="4" w:space="0" w:color="595959" w:themeColor="text1" w:themeTint="A6"/>
            </w:tcBorders>
          </w:tcPr>
          <w:p w14:paraId="6D1A7E6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2C6F71D6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4" w:type="dxa"/>
            <w:tcBorders>
              <w:bottom w:val="single" w:sz="4" w:space="0" w:color="595959" w:themeColor="text1" w:themeTint="A6"/>
            </w:tcBorders>
          </w:tcPr>
          <w:p w14:paraId="4A6EEF7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00" w:type="dxa"/>
            <w:tcBorders>
              <w:bottom w:val="single" w:sz="4" w:space="0" w:color="595959" w:themeColor="text1" w:themeTint="A6"/>
            </w:tcBorders>
          </w:tcPr>
          <w:p w14:paraId="1CE48D95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60" w:type="dxa"/>
            <w:tcBorders>
              <w:bottom w:val="single" w:sz="4" w:space="0" w:color="595959" w:themeColor="text1" w:themeTint="A6"/>
            </w:tcBorders>
          </w:tcPr>
          <w:p w14:paraId="0718443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9" w:type="dxa"/>
            <w:tcBorders>
              <w:bottom w:val="single" w:sz="4" w:space="0" w:color="595959" w:themeColor="text1" w:themeTint="A6"/>
            </w:tcBorders>
          </w:tcPr>
          <w:p w14:paraId="48FD45C6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EB4B1A" w:rsidRPr="00B961B3" w14:paraId="4D919BB4" w14:textId="77777777" w:rsidTr="00EB4B1A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FFFFFF" w:themeFill="background1"/>
          </w:tcPr>
          <w:p w14:paraId="0E2FA05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5427CBF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15C8240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3A1A4EC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1E4DBB6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1C443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2713F2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sábado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B4B1A" w:rsidRPr="00B961B3" w14:paraId="082A98A9" w14:textId="77777777" w:rsidTr="00EB4B1A">
        <w:trPr>
          <w:trHeight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FFFFFF" w:themeFill="background1"/>
          </w:tcPr>
          <w:p w14:paraId="660F39F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7130511C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65A493D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75C84B8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2006BBF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D658324" w14:textId="514999F3" w:rsidR="0052741E" w:rsidRPr="00B961B3" w:rsidRDefault="00C1296E" w:rsidP="0052741E">
            <w:pPr>
              <w:rPr>
                <w:noProof/>
              </w:rPr>
            </w:pPr>
            <w:r>
              <w:t>Apoyo en el festival de día los Muertos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64CD72" w14:textId="0FA3CD22" w:rsidR="0052741E" w:rsidRPr="00B961B3" w:rsidRDefault="00C1296E" w:rsidP="0052741E">
            <w:pPr>
              <w:rPr>
                <w:noProof/>
              </w:rPr>
            </w:pPr>
            <w:r>
              <w:t>Apoyo en el festival de día los Muertos</w:t>
            </w:r>
          </w:p>
        </w:tc>
      </w:tr>
      <w:tr w:rsidR="0052741E" w:rsidRPr="00B961B3" w14:paraId="3BC1BBA0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2F43D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1497A2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ADFD9B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8B15B56" w14:textId="77777777" w:rsidR="0052741E" w:rsidRPr="00B961B3" w:rsidRDefault="0052741E" w:rsidP="00C1296E">
            <w:pPr>
              <w:pStyle w:val="Fechas"/>
              <w:jc w:val="left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09E21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1342D4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9B9E63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2C5874AA" w14:textId="77777777" w:rsidTr="00557A66">
        <w:trPr>
          <w:trHeight w:hRule="exact" w:val="2970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247B555" w14:textId="3C24FCEC" w:rsidR="0052741E" w:rsidRPr="00B961B3" w:rsidRDefault="00C1296E" w:rsidP="0052741E">
            <w:pPr>
              <w:rPr>
                <w:noProof/>
              </w:rPr>
            </w:pPr>
            <w:r>
              <w:t xml:space="preserve">Asistencia en el área de Catastro, Asistencia en el DIF, Asistencia en el área de Ganadería, Apoyo en el festival de día los Muertos 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0426F0" w14:textId="7D1C0CCF" w:rsidR="0052741E" w:rsidRPr="00B961B3" w:rsidRDefault="00C1296E" w:rsidP="0052741E">
            <w:pPr>
              <w:rPr>
                <w:noProof/>
              </w:rPr>
            </w:pPr>
            <w:r>
              <w:t xml:space="preserve">Asistencia en el área de Presidencia, Asistencia en el área de Sindicatura, Asistencia en el área </w:t>
            </w:r>
            <w:r w:rsidR="005B33E1">
              <w:t xml:space="preserve">De </w:t>
            </w:r>
            <w:proofErr w:type="spellStart"/>
            <w:proofErr w:type="gramStart"/>
            <w:r w:rsidR="005B33E1">
              <w:t>Oficialia</w:t>
            </w:r>
            <w:proofErr w:type="spellEnd"/>
            <w:r w:rsidR="005B33E1">
              <w:t xml:space="preserve"> </w:t>
            </w:r>
            <w:r>
              <w:t xml:space="preserve"> Mayor</w:t>
            </w:r>
            <w:proofErr w:type="gramEnd"/>
            <w:r w:rsidR="0056136F">
              <w:t>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E56B3B6" w14:textId="2E8B8E43" w:rsidR="0052741E" w:rsidRPr="00B961B3" w:rsidRDefault="00C1296E" w:rsidP="0052741E">
            <w:pPr>
              <w:rPr>
                <w:noProof/>
              </w:rPr>
            </w:pPr>
            <w:r>
              <w:t>Asistencia en el área de Obras Públicas, Asistencia en el área de Fomento Agropecuario, Asistencia en el área de Ganadería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F38FD86" w14:textId="0D24F425" w:rsidR="0052741E" w:rsidRPr="00B961B3" w:rsidRDefault="00C1296E" w:rsidP="0052741E">
            <w:pPr>
              <w:rPr>
                <w:noProof/>
              </w:rPr>
            </w:pPr>
            <w:r>
              <w:t>Asistencia en el área de Catastro, Asistencia en el área de Oficialía Mayor,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862BE32" w14:textId="5C57C39D" w:rsidR="0052741E" w:rsidRPr="00B961B3" w:rsidRDefault="00557A66" w:rsidP="0052741E">
            <w:pPr>
              <w:rPr>
                <w:noProof/>
              </w:rPr>
            </w:pPr>
            <w:r>
              <w:t>Asistencia en el área de Hacienda Municipal, Asistencia en revisión de antena de la comunidad La Taberna, Asistencia en el área de Comunicación Social.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F2746B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0D02641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7F19B5A1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8806A8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84D0C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F49700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F5B964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7A21F8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1A14FB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47D1EF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58A969ED" w14:textId="77777777" w:rsidTr="00DC380C">
        <w:trPr>
          <w:trHeight w:hRule="exact" w:val="2959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859E1D8" w14:textId="36567384" w:rsidR="0052741E" w:rsidRPr="00B961B3" w:rsidRDefault="00464E6E" w:rsidP="0052741E">
            <w:pPr>
              <w:rPr>
                <w:noProof/>
              </w:rPr>
            </w:pPr>
            <w:r>
              <w:t>Asistencia en el área de Deportes, Asistencia en el área Comunicación Social, Asistencia en el área de Catastro.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B39D4CA" w14:textId="17EB5EF0" w:rsidR="0052741E" w:rsidRPr="00B961B3" w:rsidRDefault="00DA2926" w:rsidP="0052741E">
            <w:pPr>
              <w:rPr>
                <w:noProof/>
              </w:rPr>
            </w:pPr>
            <w:r>
              <w:t xml:space="preserve">Asistencia en el área de </w:t>
            </w:r>
            <w:r w:rsidR="007B6317">
              <w:t xml:space="preserve">Tesorería, Asistencia en el área de Oficialía Mayor, </w:t>
            </w:r>
            <w:r w:rsidR="005D0D26">
              <w:t>Asistencia en el área de Presidencia</w:t>
            </w:r>
            <w:r w:rsidR="00C974E8">
              <w:t>, Asistencia en el área de Deportes.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4A52181" w14:textId="508BC162" w:rsidR="0052741E" w:rsidRPr="00B961B3" w:rsidRDefault="00DF68D4" w:rsidP="0052741E">
            <w:pPr>
              <w:rPr>
                <w:noProof/>
              </w:rPr>
            </w:pPr>
            <w:r>
              <w:t xml:space="preserve">Asistencia en el área de Tesorería, Asistencia en el área de Sindicatura, Asistencia en el área de Contraloría, </w:t>
            </w:r>
            <w:r w:rsidR="00EC2DD4">
              <w:t>Asistencia en el área de Recursos Humanos.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E02F65A" w14:textId="4987783E" w:rsidR="0052741E" w:rsidRPr="00B961B3" w:rsidRDefault="00D25A11" w:rsidP="0052741E">
            <w:pPr>
              <w:rPr>
                <w:noProof/>
              </w:rPr>
            </w:pPr>
            <w:r>
              <w:t xml:space="preserve">Asistencia en el área de Sindicatura, Asistencia en el área de Desarrollo Urbano, </w:t>
            </w:r>
            <w:r w:rsidR="00B474F3">
              <w:t>Asistencia en el área de SIPINNA,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2B1C624" w14:textId="40DD2743" w:rsidR="0052741E" w:rsidRPr="00B961B3" w:rsidRDefault="007B2360" w:rsidP="0052741E">
            <w:pPr>
              <w:rPr>
                <w:noProof/>
              </w:rPr>
            </w:pPr>
            <w:r>
              <w:t xml:space="preserve">Asistencia en el área de Promotoría de Salud, Asistencia en el área de Catastro, 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90B3F0C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F7EA5C0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7D542EB0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651854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0721ED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5165E0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20E07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64F42F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9C8D77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8FFEDD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B4B1A" w:rsidRPr="00B961B3" w14:paraId="45C928CA" w14:textId="77777777" w:rsidTr="00183EC1">
        <w:trPr>
          <w:trHeight w:hRule="exact" w:val="2666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90111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EED9D6B" w14:textId="11724AD6" w:rsidR="0052741E" w:rsidRPr="00B961B3" w:rsidRDefault="00183EC1" w:rsidP="0052741E">
            <w:pPr>
              <w:rPr>
                <w:noProof/>
              </w:rPr>
            </w:pPr>
            <w:r>
              <w:t>Asistencia en el área de OSIAPA, Asistencia en el área de Catastro,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CBCCC76" w14:textId="54F96CCB" w:rsidR="0052741E" w:rsidRPr="00B961B3" w:rsidRDefault="00183EC1" w:rsidP="0052741E">
            <w:pPr>
              <w:rPr>
                <w:noProof/>
              </w:rPr>
            </w:pPr>
            <w:r>
              <w:t xml:space="preserve">Asistencia en el área de Educación, Asistencia en el área de Deportes,  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FCCCB8" w14:textId="650ACBC0" w:rsidR="0052741E" w:rsidRPr="00B961B3" w:rsidRDefault="00183EC1" w:rsidP="0052741E">
            <w:pPr>
              <w:rPr>
                <w:noProof/>
              </w:rPr>
            </w:pPr>
            <w:r>
              <w:t xml:space="preserve">Asistencia en el área de Deportes, </w:t>
            </w:r>
            <w:r w:rsidR="009410D3">
              <w:t>Asistencia en el área de DIF.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468070" w14:textId="688CB096" w:rsidR="0052741E" w:rsidRPr="00B961B3" w:rsidRDefault="00183EC1" w:rsidP="0052741E">
            <w:pPr>
              <w:rPr>
                <w:noProof/>
              </w:rPr>
            </w:pPr>
            <w:r>
              <w:t>Asistencia en el área de Promotoría de Salud, Asistencia en el área de OSIAPA, Asistencia en el área de Catastro.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DBA417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D6E914D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B4B1A" w:rsidRPr="00B961B3" w14:paraId="3F2CC38A" w14:textId="77777777" w:rsidTr="00EB4B1A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2EA3E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5538D1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57BA7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D983EC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ADBEF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88520E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4BA60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D5D32" w:rsidRPr="00B961B3" w14:paraId="0F3D8A88" w14:textId="77777777" w:rsidTr="00183EC1">
        <w:trPr>
          <w:trHeight w:hRule="exact" w:val="1376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356680A" w14:textId="178910CE" w:rsidR="0052741E" w:rsidRPr="00B961B3" w:rsidRDefault="00183EC1" w:rsidP="0052741E">
            <w:pPr>
              <w:rPr>
                <w:noProof/>
              </w:rPr>
            </w:pPr>
            <w:r>
              <w:t xml:space="preserve">Asistencia en el área de OSIAPA, Asistencia en el área de </w:t>
            </w:r>
            <w:r w:rsidR="006B4B0D">
              <w:t>Catastro</w:t>
            </w:r>
            <w:r>
              <w:t>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4E2187C" w14:textId="1E096DA7" w:rsidR="0052741E" w:rsidRPr="00B961B3" w:rsidRDefault="00561676" w:rsidP="0052741E">
            <w:pPr>
              <w:rPr>
                <w:noProof/>
              </w:rPr>
            </w:pPr>
            <w:r>
              <w:t xml:space="preserve">Asistencia en el área de DIF, Asistencia en el área de </w:t>
            </w:r>
            <w:proofErr w:type="spellStart"/>
            <w:r>
              <w:t>Oficialia</w:t>
            </w:r>
            <w:proofErr w:type="spellEnd"/>
            <w:r>
              <w:t xml:space="preserve"> Mayor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0D20026" w14:textId="6B7EA7E9" w:rsidR="0052741E" w:rsidRPr="00B961B3" w:rsidRDefault="00317793" w:rsidP="0052741E">
            <w:pPr>
              <w:rPr>
                <w:noProof/>
              </w:rPr>
            </w:pPr>
            <w:r>
              <w:t>Asistencia en el área de DI</w:t>
            </w:r>
            <w:r w:rsidR="00850D3E">
              <w:t xml:space="preserve">F, </w:t>
            </w:r>
            <w:r>
              <w:t>Asistencia en el área de Catastro.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CA960C5" w14:textId="77777777" w:rsidR="0052741E" w:rsidRDefault="00850D3E" w:rsidP="0052741E">
            <w:r>
              <w:t>Asistencia en el área de DI</w:t>
            </w:r>
            <w:r w:rsidR="0000115F">
              <w:t>F,</w:t>
            </w:r>
          </w:p>
          <w:p w14:paraId="535C86FF" w14:textId="78F23B82" w:rsidR="0000115F" w:rsidRPr="00B961B3" w:rsidRDefault="0000115F" w:rsidP="0052741E">
            <w:pPr>
              <w:rPr>
                <w:noProof/>
              </w:rPr>
            </w:pPr>
            <w:r>
              <w:t>Asistencia en el área de Catastro.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FB3D2A2" w14:textId="3348088C" w:rsidR="0052741E" w:rsidRPr="00B961B3" w:rsidRDefault="00ED7748" w:rsidP="0052741E">
            <w:pPr>
              <w:rPr>
                <w:noProof/>
              </w:rPr>
            </w:pPr>
            <w:r>
              <w:t>Asistencia en el área de Catastro</w:t>
            </w:r>
            <w:r>
              <w:t xml:space="preserve">, </w:t>
            </w:r>
            <w:r>
              <w:t>Asistencia en</w:t>
            </w:r>
            <w:r>
              <w:t xml:space="preserve"> Casa de la Cultura.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0A45D3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987140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B4B1A" w:rsidRPr="00B961B3" w14:paraId="51567B54" w14:textId="77777777" w:rsidTr="00EB4B1A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46F8348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B5C0DF" w:themeColor="accent1" w:themeTint="66" w:fill="auto"/>
          </w:tcPr>
          <w:p w14:paraId="3B0531C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B4B1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5153ABB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11EF27BB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1ED3F6C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44AEA222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B5C0DF" w:themeFill="accent1" w:themeFillTint="66"/>
          </w:tcPr>
          <w:p w14:paraId="7A8EBF86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EB4B1A" w:rsidRPr="00B961B3" w14:paraId="41E5D12E" w14:textId="77777777" w:rsidTr="00EB4B1A">
        <w:trPr>
          <w:trHeight w:hRule="exact"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7DC624E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B5C0DF" w:themeColor="accent1" w:themeTint="66" w:fill="auto"/>
          </w:tcPr>
          <w:p w14:paraId="35826E2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67C8F63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239B1F6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110FC64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2537275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B5C0DF" w:themeFill="accent1" w:themeFillTint="66"/>
          </w:tcPr>
          <w:p w14:paraId="4FEC9390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2896B1B2" w14:textId="77777777" w:rsidR="00661028" w:rsidRPr="00B961B3" w:rsidRDefault="00661028">
      <w:pPr>
        <w:pStyle w:val="Sinespaciado"/>
        <w:rPr>
          <w:noProof/>
        </w:rPr>
      </w:pPr>
    </w:p>
    <w:p w14:paraId="7D1CD3CF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3EAB6" w14:textId="77777777" w:rsidR="001C65D8" w:rsidRDefault="001C65D8">
      <w:pPr>
        <w:spacing w:before="0" w:after="0"/>
      </w:pPr>
      <w:r>
        <w:separator/>
      </w:r>
    </w:p>
  </w:endnote>
  <w:endnote w:type="continuationSeparator" w:id="0">
    <w:p w14:paraId="3500BA9C" w14:textId="77777777" w:rsidR="001C65D8" w:rsidRDefault="001C65D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92AB7" w14:textId="77777777" w:rsidR="001C65D8" w:rsidRDefault="001C65D8">
      <w:pPr>
        <w:spacing w:before="0" w:after="0"/>
      </w:pPr>
      <w:r>
        <w:separator/>
      </w:r>
    </w:p>
  </w:footnote>
  <w:footnote w:type="continuationSeparator" w:id="0">
    <w:p w14:paraId="24764B8A" w14:textId="77777777" w:rsidR="001C65D8" w:rsidRDefault="001C65D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0/11/2025"/>
    <w:docVar w:name="MonthStart" w:val="01/11/2025"/>
    <w:docVar w:name="ShowDynamicGuides" w:val="1"/>
    <w:docVar w:name="ShowMarginGuides" w:val="0"/>
    <w:docVar w:name="ShowOutlines" w:val="0"/>
    <w:docVar w:name="ShowStaticGuides" w:val="0"/>
  </w:docVars>
  <w:rsids>
    <w:rsidRoot w:val="00EB4B1A"/>
    <w:rsid w:val="0000115F"/>
    <w:rsid w:val="00013CD4"/>
    <w:rsid w:val="000264EF"/>
    <w:rsid w:val="00043E9F"/>
    <w:rsid w:val="0012641B"/>
    <w:rsid w:val="00147549"/>
    <w:rsid w:val="00183EC1"/>
    <w:rsid w:val="0019323C"/>
    <w:rsid w:val="001C65D8"/>
    <w:rsid w:val="00317793"/>
    <w:rsid w:val="00334DB9"/>
    <w:rsid w:val="00344E5B"/>
    <w:rsid w:val="004615C7"/>
    <w:rsid w:val="00464E6E"/>
    <w:rsid w:val="004D2DF0"/>
    <w:rsid w:val="00517DB6"/>
    <w:rsid w:val="0052741E"/>
    <w:rsid w:val="00557A66"/>
    <w:rsid w:val="0056136F"/>
    <w:rsid w:val="00561676"/>
    <w:rsid w:val="005B33E1"/>
    <w:rsid w:val="005D0D26"/>
    <w:rsid w:val="006150CE"/>
    <w:rsid w:val="00622BAE"/>
    <w:rsid w:val="00661028"/>
    <w:rsid w:val="00683AD2"/>
    <w:rsid w:val="006B4B0D"/>
    <w:rsid w:val="007B2360"/>
    <w:rsid w:val="007B6317"/>
    <w:rsid w:val="007D5D32"/>
    <w:rsid w:val="00800300"/>
    <w:rsid w:val="008111A1"/>
    <w:rsid w:val="0081589D"/>
    <w:rsid w:val="00850D3E"/>
    <w:rsid w:val="00860E2A"/>
    <w:rsid w:val="008C666A"/>
    <w:rsid w:val="00921F35"/>
    <w:rsid w:val="009410D3"/>
    <w:rsid w:val="009E57CA"/>
    <w:rsid w:val="00A5672D"/>
    <w:rsid w:val="00A9066E"/>
    <w:rsid w:val="00B4398C"/>
    <w:rsid w:val="00B474F3"/>
    <w:rsid w:val="00B961B3"/>
    <w:rsid w:val="00BA7574"/>
    <w:rsid w:val="00BC3C12"/>
    <w:rsid w:val="00C1296E"/>
    <w:rsid w:val="00C9047F"/>
    <w:rsid w:val="00C974E8"/>
    <w:rsid w:val="00CA1B39"/>
    <w:rsid w:val="00CF02D9"/>
    <w:rsid w:val="00D25A11"/>
    <w:rsid w:val="00D4237E"/>
    <w:rsid w:val="00DA2926"/>
    <w:rsid w:val="00DB6D13"/>
    <w:rsid w:val="00DC380C"/>
    <w:rsid w:val="00DF68D4"/>
    <w:rsid w:val="00E65197"/>
    <w:rsid w:val="00E65DF5"/>
    <w:rsid w:val="00E92894"/>
    <w:rsid w:val="00EB4B1A"/>
    <w:rsid w:val="00EC2DD4"/>
    <w:rsid w:val="00ED7748"/>
    <w:rsid w:val="00F82E71"/>
    <w:rsid w:val="00F926D2"/>
    <w:rsid w:val="00F933C7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A845E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A66AC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255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374C8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4A66AC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74C8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4A66AC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4A66AC" w:themeColor="accent1" w:shadow="1"/>
        <w:left w:val="single" w:sz="2" w:space="10" w:color="4A66AC" w:themeColor="accent1" w:shadow="1"/>
        <w:bottom w:val="single" w:sz="2" w:space="10" w:color="4A66AC" w:themeColor="accent1" w:shadow="1"/>
        <w:right w:val="single" w:sz="2" w:space="10" w:color="4A66AC" w:themeColor="accent1" w:shadow="1"/>
      </w:pBdr>
      <w:ind w:left="1152" w:right="1152"/>
    </w:pPr>
    <w:rPr>
      <w:i/>
      <w:iCs/>
      <w:color w:val="4A66AC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4A66AC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A66AC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43255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43255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B5C0DF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620</Words>
  <Characters>3414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2025-11-06T20:47:00Z</dcterms:created>
  <dcterms:modified xsi:type="dcterms:W3CDTF">2025-12-01T18:02:00Z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