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772"/>
      </w:tblGrid>
      <w:tr w:rsidR="00EA415B" w:rsidRPr="00DA720A" w14:paraId="03D244D9" w14:textId="77777777">
        <w:tc>
          <w:tcPr>
            <w:tcW w:w="11016" w:type="dxa"/>
            <w:shd w:val="clear" w:color="auto" w:fill="495E00" w:themeFill="accent1" w:themeFillShade="80"/>
          </w:tcPr>
          <w:p w14:paraId="1AC49D46" w14:textId="77777777" w:rsidR="00EA415B" w:rsidRPr="00DA720A" w:rsidRDefault="00375B27">
            <w:pPr>
              <w:pStyle w:val="Me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 MonthStart \@ MMMM \* MERGEFORMAT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octubre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EA415B" w:rsidRPr="00DA720A" w14:paraId="2AE4B012" w14:textId="77777777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495E00" w:themeFill="accent1" w:themeFillShade="80"/>
          </w:tcPr>
          <w:p w14:paraId="34A7F813" w14:textId="77777777" w:rsidR="00EA415B" w:rsidRPr="00DA720A" w:rsidRDefault="00375B27">
            <w:pPr>
              <w:pStyle w:val="Ao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2025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EA415B" w:rsidRPr="00DA720A" w14:paraId="0CFCC0FB" w14:textId="77777777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2435ABD" w14:textId="77777777" w:rsidR="00EA415B" w:rsidRPr="00DA720A" w:rsidRDefault="00EA415B" w:rsidP="0056442B">
            <w:pPr>
              <w:pStyle w:val="Subttulo"/>
              <w:rPr>
                <w:noProof/>
              </w:rPr>
            </w:pPr>
          </w:p>
        </w:tc>
      </w:tr>
    </w:tbl>
    <w:tbl>
      <w:tblPr>
        <w:tblStyle w:val="Tablanormal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Diseño de tabla"/>
      </w:tblPr>
      <w:tblGrid>
        <w:gridCol w:w="10490"/>
        <w:gridCol w:w="282"/>
      </w:tblGrid>
      <w:tr w:rsidR="00EA415B" w:rsidRPr="00DA720A" w14:paraId="54BFFDD1" w14:textId="77777777" w:rsidTr="0056442B">
        <w:trPr>
          <w:trHeight w:hRule="exact" w:val="1610"/>
        </w:trPr>
        <w:tc>
          <w:tcPr>
            <w:tcW w:w="10490" w:type="dxa"/>
            <w:tcMar>
              <w:left w:w="403" w:type="dxa"/>
            </w:tcMar>
          </w:tcPr>
          <w:p w14:paraId="57841920" w14:textId="77777777" w:rsidR="00EA415B" w:rsidRPr="0056442B" w:rsidRDefault="0056442B">
            <w:pPr>
              <w:pStyle w:val="Ttulo"/>
              <w:rPr>
                <w:noProof/>
                <w:sz w:val="56"/>
                <w:szCs w:val="56"/>
              </w:rPr>
            </w:pPr>
            <w:r w:rsidRPr="0056442B">
              <w:rPr>
                <w:noProof/>
                <w:sz w:val="56"/>
                <w:szCs w:val="56"/>
              </w:rPr>
              <w:t>PRESIDENCIA MUNICIPAL</w:t>
            </w:r>
          </w:p>
          <w:p w14:paraId="01C4C675" w14:textId="77777777" w:rsidR="00EA415B" w:rsidRPr="0056442B" w:rsidRDefault="00EA415B" w:rsidP="00D379F0">
            <w:pPr>
              <w:pStyle w:val="Textoindependiente"/>
              <w:rPr>
                <w:noProof/>
                <w:sz w:val="56"/>
                <w:szCs w:val="56"/>
              </w:rPr>
            </w:pPr>
          </w:p>
        </w:tc>
        <w:tc>
          <w:tcPr>
            <w:tcW w:w="282" w:type="dxa"/>
          </w:tcPr>
          <w:p w14:paraId="74FE2435" w14:textId="77777777" w:rsidR="00EA415B" w:rsidRPr="00DA720A" w:rsidRDefault="00EA415B">
            <w:pPr>
              <w:jc w:val="center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1531"/>
        <w:gridCol w:w="1534"/>
        <w:gridCol w:w="1538"/>
        <w:gridCol w:w="1549"/>
        <w:gridCol w:w="1541"/>
        <w:gridCol w:w="1527"/>
        <w:gridCol w:w="1536"/>
      </w:tblGrid>
      <w:tr w:rsidR="00F72EE4" w:rsidRPr="00DA720A" w14:paraId="1EDEBB06" w14:textId="77777777" w:rsidTr="00EA41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noProof/>
            </w:rPr>
            <w:id w:val="2085032416"/>
            <w:placeholder>
              <w:docPart w:val="26297A84FF4941D9891F52280C9065F3"/>
            </w:placeholder>
            <w:temporary/>
            <w:showingPlcHdr/>
            <w15:appearance w15:val="hidden"/>
          </w:sdtPr>
          <w:sdtEndPr/>
          <w:sdtContent>
            <w:tc>
              <w:tcPr>
                <w:tcW w:w="1536" w:type="dxa"/>
              </w:tcPr>
              <w:p w14:paraId="64790F5E" w14:textId="77777777" w:rsidR="00EA415B" w:rsidRPr="00DA720A" w:rsidRDefault="00FF68C7">
                <w:pPr>
                  <w:pStyle w:val="Das"/>
                  <w:rPr>
                    <w:noProof/>
                  </w:rPr>
                </w:pPr>
                <w:r w:rsidRPr="00DA720A">
                  <w:rPr>
                    <w:noProof/>
                    <w:lang w:bidi="es-ES"/>
                  </w:rPr>
                  <w:t>Lunes</w:t>
                </w:r>
              </w:p>
            </w:tc>
          </w:sdtContent>
        </w:sdt>
        <w:tc>
          <w:tcPr>
            <w:tcW w:w="1538" w:type="dxa"/>
          </w:tcPr>
          <w:p w14:paraId="134F7E31" w14:textId="77777777" w:rsidR="00EA415B" w:rsidRPr="00DA720A" w:rsidRDefault="008F4D34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2141225648"/>
                <w:placeholder>
                  <w:docPart w:val="50FAC8F55F4F45AAAA2AF60D2BD1A228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Martes</w:t>
                </w:r>
              </w:sdtContent>
            </w:sdt>
          </w:p>
        </w:tc>
        <w:tc>
          <w:tcPr>
            <w:tcW w:w="1540" w:type="dxa"/>
          </w:tcPr>
          <w:p w14:paraId="6BA8C6A2" w14:textId="77777777" w:rsidR="00EA415B" w:rsidRPr="00DA720A" w:rsidRDefault="008F4D34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-225834277"/>
                <w:placeholder>
                  <w:docPart w:val="88B4C46C27DB4F0F868CD07C78B23B0A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Miércoles</w:t>
                </w:r>
              </w:sdtContent>
            </w:sdt>
          </w:p>
        </w:tc>
        <w:tc>
          <w:tcPr>
            <w:tcW w:w="1552" w:type="dxa"/>
          </w:tcPr>
          <w:p w14:paraId="44D934D4" w14:textId="77777777" w:rsidR="00EA415B" w:rsidRPr="00DA720A" w:rsidRDefault="008F4D34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-1121838800"/>
                <w:placeholder>
                  <w:docPart w:val="21ADEA267B7743588EA639ED271FD03B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Jueves</w:t>
                </w:r>
              </w:sdtContent>
            </w:sdt>
          </w:p>
        </w:tc>
        <w:tc>
          <w:tcPr>
            <w:tcW w:w="1543" w:type="dxa"/>
          </w:tcPr>
          <w:p w14:paraId="5BCC8C25" w14:textId="77777777" w:rsidR="00EA415B" w:rsidRPr="00DA720A" w:rsidRDefault="008F4D34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-1805692476"/>
                <w:placeholder>
                  <w:docPart w:val="8F650F5B13BF49F9A90084FD4B6319A0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Viernes</w:t>
                </w:r>
              </w:sdtContent>
            </w:sdt>
          </w:p>
        </w:tc>
        <w:tc>
          <w:tcPr>
            <w:tcW w:w="1533" w:type="dxa"/>
          </w:tcPr>
          <w:p w14:paraId="51294D31" w14:textId="77777777" w:rsidR="00EA415B" w:rsidRPr="00DA720A" w:rsidRDefault="008F4D34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815225377"/>
                <w:placeholder>
                  <w:docPart w:val="7BCD7D828E574B9DAD85A3E530BE0E9F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Sábado</w:t>
                </w:r>
              </w:sdtContent>
            </w:sdt>
          </w:p>
        </w:tc>
        <w:tc>
          <w:tcPr>
            <w:tcW w:w="1542" w:type="dxa"/>
          </w:tcPr>
          <w:p w14:paraId="38834444" w14:textId="77777777" w:rsidR="00EA415B" w:rsidRPr="00DA720A" w:rsidRDefault="008F4D34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36251574"/>
                <w:placeholder>
                  <w:docPart w:val="979AC07D46A3434A88F2E326A16DC87C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Domingo</w:t>
                </w:r>
              </w:sdtContent>
            </w:sdt>
          </w:p>
        </w:tc>
      </w:tr>
      <w:tr w:rsidR="005E3EAF" w:rsidRPr="00DA720A" w14:paraId="632AB158" w14:textId="77777777" w:rsidTr="00EA415B">
        <w:tc>
          <w:tcPr>
            <w:tcW w:w="1536" w:type="dxa"/>
            <w:tcBorders>
              <w:bottom w:val="nil"/>
            </w:tcBorders>
          </w:tcPr>
          <w:p w14:paraId="61B9923F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lunes</w:instrText>
            </w:r>
            <w:r w:rsidRPr="00DA720A">
              <w:rPr>
                <w:noProof/>
                <w:lang w:bidi="es-ES"/>
              </w:rPr>
              <w:instrText>" 1 ""</w:instrTex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bottom w:val="nil"/>
            </w:tcBorders>
          </w:tcPr>
          <w:p w14:paraId="272C5627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martes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347683"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bottom w:val="nil"/>
            </w:tcBorders>
          </w:tcPr>
          <w:p w14:paraId="6AF1D2C8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347683"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347683">
              <w:rPr>
                <w:noProof/>
                <w:lang w:bidi="es-ES"/>
              </w:rPr>
              <w:instrText>3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D379F0">
              <w:rPr>
                <w:noProof/>
                <w:lang w:bidi="es-ES"/>
              </w:rPr>
              <w:instrText>3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 w:rsidRPr="00DA720A">
              <w:rPr>
                <w:noProof/>
                <w:lang w:bidi="es-ES"/>
              </w:rPr>
              <w:t>1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52" w:type="dxa"/>
            <w:tcBorders>
              <w:bottom w:val="nil"/>
            </w:tcBorders>
          </w:tcPr>
          <w:p w14:paraId="5A3040D6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jueves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2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3" w:type="dxa"/>
            <w:tcBorders>
              <w:bottom w:val="nil"/>
            </w:tcBorders>
          </w:tcPr>
          <w:p w14:paraId="08342717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>= "</w:instrText>
            </w:r>
            <w:r w:rsidR="0092083A" w:rsidRPr="00DA720A">
              <w:rPr>
                <w:noProof/>
                <w:lang w:bidi="es-ES"/>
              </w:rPr>
              <w:instrText>viernes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3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3" w:type="dxa"/>
            <w:tcBorders>
              <w:bottom w:val="nil"/>
            </w:tcBorders>
          </w:tcPr>
          <w:p w14:paraId="53CC4C8F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sábado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4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4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4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2" w:type="dxa"/>
            <w:tcBorders>
              <w:bottom w:val="nil"/>
            </w:tcBorders>
          </w:tcPr>
          <w:p w14:paraId="5FA1F46C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domingo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4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5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5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5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0B3C8E" w:rsidRPr="00DA720A" w14:paraId="337CFB67" w14:textId="77777777" w:rsidTr="00637970">
        <w:trPr>
          <w:trHeight w:hRule="exact" w:val="2147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77E25C33" w14:textId="77777777" w:rsidR="00EA415B" w:rsidRPr="00DA720A" w:rsidRDefault="00EA415B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41F80B8F" w14:textId="77777777" w:rsidR="00EA415B" w:rsidRPr="00DA720A" w:rsidRDefault="00EA415B">
            <w:pPr>
              <w:rPr>
                <w:noProof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63E050AD" w14:textId="77777777" w:rsidR="00EA415B" w:rsidRPr="00DA720A" w:rsidRDefault="00370956">
            <w:pPr>
              <w:rPr>
                <w:noProof/>
              </w:rPr>
            </w:pPr>
            <w:r>
              <w:rPr>
                <w:noProof/>
              </w:rPr>
              <w:t>*Reunión SEMADET Y SEDATU.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2F83F3FC" w14:textId="77777777" w:rsidR="00EA415B" w:rsidRPr="00370956" w:rsidRDefault="00370956">
            <w:pPr>
              <w:rPr>
                <w:noProof/>
                <w:sz w:val="16"/>
                <w:szCs w:val="16"/>
              </w:rPr>
            </w:pPr>
            <w:r>
              <w:rPr>
                <w:noProof/>
              </w:rPr>
              <w:t>*</w:t>
            </w:r>
            <w:r w:rsidRPr="00370956">
              <w:rPr>
                <w:noProof/>
                <w:sz w:val="16"/>
                <w:szCs w:val="16"/>
              </w:rPr>
              <w:t>Reunión Rectora de la Universidad de Guadalajara.</w:t>
            </w:r>
          </w:p>
          <w:p w14:paraId="7433DD0A" w14:textId="77777777" w:rsidR="00370956" w:rsidRPr="00DA720A" w:rsidRDefault="00370956">
            <w:pPr>
              <w:rPr>
                <w:noProof/>
              </w:rPr>
            </w:pPr>
            <w:r w:rsidRPr="00370956">
              <w:rPr>
                <w:noProof/>
                <w:sz w:val="16"/>
                <w:szCs w:val="16"/>
              </w:rPr>
              <w:t>*Reunión con Antonio Mejía (Auditor)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04B3C851" w14:textId="77777777" w:rsidR="00370956" w:rsidRPr="00370956" w:rsidRDefault="00370956">
            <w:pPr>
              <w:rPr>
                <w:noProof/>
                <w:sz w:val="16"/>
                <w:szCs w:val="16"/>
              </w:rPr>
            </w:pPr>
            <w:r>
              <w:rPr>
                <w:noProof/>
              </w:rPr>
              <w:t>*</w:t>
            </w:r>
            <w:r w:rsidRPr="00370956">
              <w:rPr>
                <w:noProof/>
                <w:sz w:val="16"/>
                <w:szCs w:val="16"/>
              </w:rPr>
              <w:t>Atención al publico en general.</w:t>
            </w:r>
          </w:p>
          <w:p w14:paraId="00186C53" w14:textId="77777777" w:rsidR="00EA415B" w:rsidRPr="00DA720A" w:rsidRDefault="00370956">
            <w:pPr>
              <w:rPr>
                <w:noProof/>
              </w:rPr>
            </w:pPr>
            <w:r w:rsidRPr="00370956">
              <w:rPr>
                <w:noProof/>
                <w:sz w:val="16"/>
                <w:szCs w:val="16"/>
              </w:rPr>
              <w:t>*Entrevista con Carmen Aggi de Letra Fria.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440055AA" w14:textId="77777777" w:rsidR="00EA415B" w:rsidRPr="00637970" w:rsidRDefault="00E56C1B">
            <w:pPr>
              <w:rPr>
                <w:noProof/>
                <w:sz w:val="16"/>
                <w:szCs w:val="16"/>
              </w:rPr>
            </w:pPr>
            <w:r w:rsidRPr="00637970">
              <w:rPr>
                <w:noProof/>
                <w:sz w:val="16"/>
                <w:szCs w:val="16"/>
              </w:rPr>
              <w:t>*</w:t>
            </w:r>
            <w:r w:rsidR="00637970" w:rsidRPr="00637970">
              <w:rPr>
                <w:noProof/>
                <w:sz w:val="16"/>
                <w:szCs w:val="16"/>
              </w:rPr>
              <w:t>Feria del Elote Los Volcanes 2025.</w:t>
            </w:r>
          </w:p>
          <w:p w14:paraId="5BE3265C" w14:textId="77777777" w:rsidR="00637970" w:rsidRPr="00637970" w:rsidRDefault="00637970" w:rsidP="00637970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34438977" w14:textId="77777777" w:rsidR="00637970" w:rsidRPr="00637970" w:rsidRDefault="00637970" w:rsidP="00637970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</w:t>
            </w:r>
            <w:r w:rsidRPr="00637970">
              <w:rPr>
                <w:noProof/>
                <w:sz w:val="16"/>
                <w:szCs w:val="16"/>
              </w:rPr>
              <w:t>*Entrevista Int. Politica de Casa Morena.</w:t>
            </w:r>
          </w:p>
          <w:p w14:paraId="1DFD5F3E" w14:textId="77777777" w:rsidR="00637970" w:rsidRPr="00637970" w:rsidRDefault="00637970" w:rsidP="00637970">
            <w:pPr>
              <w:rPr>
                <w:noProof/>
                <w:sz w:val="16"/>
                <w:szCs w:val="16"/>
              </w:rPr>
            </w:pPr>
            <w:r w:rsidRPr="00637970">
              <w:rPr>
                <w:noProof/>
                <w:sz w:val="16"/>
                <w:szCs w:val="16"/>
              </w:rPr>
              <w:t>*Inv. A presenciar Desfile 60 Aniversario Esc. Secundaria Mixta foranea No. 6.</w:t>
            </w:r>
          </w:p>
          <w:p w14:paraId="1C3B8C2A" w14:textId="77777777" w:rsidR="00EA415B" w:rsidRPr="00637970" w:rsidRDefault="00EA415B">
            <w:pPr>
              <w:rPr>
                <w:noProof/>
                <w:sz w:val="16"/>
                <w:szCs w:val="16"/>
              </w:rPr>
            </w:pPr>
          </w:p>
        </w:tc>
      </w:tr>
      <w:tr w:rsidR="005E3EAF" w:rsidRPr="00DA720A" w14:paraId="75B53461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5CC57795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6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1E896ED1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7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196CF9AE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8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04B35311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9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6E867842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10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37C067F3" w14:textId="77777777" w:rsidR="00EA415B" w:rsidRPr="00637970" w:rsidRDefault="00375B27">
            <w:pPr>
              <w:pStyle w:val="Fechas"/>
              <w:rPr>
                <w:noProof/>
                <w:sz w:val="16"/>
                <w:szCs w:val="16"/>
              </w:rPr>
            </w:pPr>
            <w:r w:rsidRPr="00637970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637970">
              <w:rPr>
                <w:noProof/>
                <w:sz w:val="16"/>
                <w:szCs w:val="16"/>
                <w:lang w:bidi="es-ES"/>
              </w:rPr>
              <w:instrText xml:space="preserve"> =E4+1 </w:instrText>
            </w:r>
            <w:r w:rsidRPr="00637970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C84B59" w:rsidRPr="00637970">
              <w:rPr>
                <w:noProof/>
                <w:sz w:val="16"/>
                <w:szCs w:val="16"/>
                <w:lang w:bidi="es-ES"/>
              </w:rPr>
              <w:t>11</w:t>
            </w:r>
            <w:r w:rsidRPr="00637970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6B60A560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12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0B3C8E" w:rsidRPr="00DA720A" w14:paraId="394C7EAB" w14:textId="77777777" w:rsidTr="00604C10">
        <w:trPr>
          <w:trHeight w:hRule="exact" w:val="2323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43A76BA4" w14:textId="77777777" w:rsidR="00EA415B" w:rsidRPr="00637970" w:rsidRDefault="00637970" w:rsidP="00637970">
            <w:pPr>
              <w:rPr>
                <w:noProof/>
                <w:sz w:val="16"/>
                <w:szCs w:val="16"/>
              </w:rPr>
            </w:pPr>
            <w:r w:rsidRPr="00637970">
              <w:rPr>
                <w:noProof/>
                <w:sz w:val="16"/>
                <w:szCs w:val="16"/>
              </w:rPr>
              <w:t>*Atención al publico en general.</w:t>
            </w:r>
          </w:p>
          <w:p w14:paraId="08D95CE8" w14:textId="77777777" w:rsidR="00637970" w:rsidRPr="00637970" w:rsidRDefault="00637970" w:rsidP="00637970">
            <w:pPr>
              <w:rPr>
                <w:noProof/>
                <w:sz w:val="16"/>
                <w:szCs w:val="16"/>
              </w:rPr>
            </w:pPr>
            <w:r w:rsidRPr="00637970">
              <w:rPr>
                <w:noProof/>
                <w:sz w:val="16"/>
                <w:szCs w:val="16"/>
              </w:rPr>
              <w:t>*Invitación a Conversatorio “60 años de historia y legado” Esc. Secundaria Mixta Foranea No. 6.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15CDDA18" w14:textId="77777777" w:rsidR="00EA415B" w:rsidRPr="00F5170F" w:rsidRDefault="00637970">
            <w:pPr>
              <w:rPr>
                <w:noProof/>
                <w:sz w:val="16"/>
                <w:szCs w:val="16"/>
              </w:rPr>
            </w:pPr>
            <w:r w:rsidRPr="00F5170F">
              <w:rPr>
                <w:noProof/>
                <w:sz w:val="16"/>
                <w:szCs w:val="16"/>
              </w:rPr>
              <w:t>*Reunión virtual de la Secretaria de Medio Ambiente y Desarrollo Territorial (SEMADET).</w:t>
            </w:r>
          </w:p>
          <w:p w14:paraId="15348BD6" w14:textId="77777777" w:rsidR="00637970" w:rsidRPr="00DA720A" w:rsidRDefault="00637970">
            <w:pPr>
              <w:rPr>
                <w:noProof/>
              </w:rPr>
            </w:pPr>
            <w:r w:rsidRPr="00F5170F">
              <w:rPr>
                <w:noProof/>
                <w:sz w:val="16"/>
                <w:szCs w:val="16"/>
              </w:rPr>
              <w:t>*</w:t>
            </w:r>
            <w:r w:rsidR="00F5170F" w:rsidRPr="00F5170F">
              <w:rPr>
                <w:noProof/>
                <w:sz w:val="16"/>
                <w:szCs w:val="16"/>
              </w:rPr>
              <w:t>Reunión IJALVI (vivienda).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1BE53E4D" w14:textId="77777777" w:rsidR="00EA415B" w:rsidRPr="00F72EE4" w:rsidRDefault="00F5170F">
            <w:pPr>
              <w:rPr>
                <w:noProof/>
                <w:sz w:val="16"/>
                <w:szCs w:val="16"/>
              </w:rPr>
            </w:pPr>
            <w:r w:rsidRPr="00F72EE4">
              <w:rPr>
                <w:noProof/>
                <w:sz w:val="16"/>
                <w:szCs w:val="16"/>
              </w:rPr>
              <w:t>*</w:t>
            </w:r>
            <w:r w:rsidR="00F72EE4" w:rsidRPr="00F72EE4">
              <w:rPr>
                <w:noProof/>
                <w:sz w:val="16"/>
                <w:szCs w:val="16"/>
              </w:rPr>
              <w:t>Reunión Segundo grupo de solicitud para visas.</w:t>
            </w:r>
          </w:p>
          <w:p w14:paraId="4493D43B" w14:textId="77777777" w:rsidR="00F72EE4" w:rsidRPr="00DA720A" w:rsidRDefault="00F72EE4">
            <w:pPr>
              <w:rPr>
                <w:noProof/>
              </w:rPr>
            </w:pPr>
            <w:r w:rsidRPr="00F72EE4">
              <w:rPr>
                <w:noProof/>
                <w:sz w:val="16"/>
                <w:szCs w:val="16"/>
              </w:rPr>
              <w:t>*Reunión Casa Morena.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7641C77A" w14:textId="77777777" w:rsidR="00EA415B" w:rsidRPr="00604C10" w:rsidRDefault="00F72EE4">
            <w:pPr>
              <w:rPr>
                <w:noProof/>
                <w:sz w:val="16"/>
                <w:szCs w:val="16"/>
              </w:rPr>
            </w:pPr>
            <w:r w:rsidRPr="00604C10">
              <w:rPr>
                <w:noProof/>
                <w:sz w:val="16"/>
                <w:szCs w:val="16"/>
              </w:rPr>
              <w:t xml:space="preserve">*Sesión Solemne Conmemoración del 204 Aniversario de la Creación del Ministerio de Guerra de </w:t>
            </w:r>
            <w:r w:rsidR="003C5D33" w:rsidRPr="00604C10">
              <w:rPr>
                <w:noProof/>
                <w:sz w:val="16"/>
                <w:szCs w:val="16"/>
              </w:rPr>
              <w:t>México y Marina.</w:t>
            </w:r>
          </w:p>
          <w:p w14:paraId="548E90AD" w14:textId="77777777" w:rsidR="00604C10" w:rsidRPr="00604C10" w:rsidRDefault="00604C10">
            <w:pPr>
              <w:rPr>
                <w:noProof/>
                <w:sz w:val="16"/>
                <w:szCs w:val="16"/>
              </w:rPr>
            </w:pPr>
            <w:r w:rsidRPr="00604C10">
              <w:rPr>
                <w:noProof/>
                <w:sz w:val="16"/>
                <w:szCs w:val="16"/>
              </w:rPr>
              <w:t>*Convocatoria “Mesa Técnica de Vivienda</w:t>
            </w:r>
            <w:r>
              <w:rPr>
                <w:noProof/>
                <w:sz w:val="16"/>
                <w:szCs w:val="16"/>
              </w:rPr>
              <w:t xml:space="preserve"> SEDATU, INSUS, FOVISSSTE, INFONAVIT Y CONAVI.</w:t>
            </w:r>
          </w:p>
          <w:p w14:paraId="7C511256" w14:textId="77777777" w:rsidR="00604C10" w:rsidRPr="00604C10" w:rsidRDefault="00604C10">
            <w:pPr>
              <w:rPr>
                <w:noProof/>
                <w:sz w:val="16"/>
                <w:szCs w:val="16"/>
              </w:rPr>
            </w:pPr>
          </w:p>
          <w:p w14:paraId="4D39771C" w14:textId="77777777" w:rsidR="00604C10" w:rsidRPr="00604C10" w:rsidRDefault="00604C10">
            <w:pPr>
              <w:rPr>
                <w:noProof/>
                <w:sz w:val="16"/>
                <w:szCs w:val="16"/>
              </w:rPr>
            </w:pPr>
          </w:p>
          <w:p w14:paraId="309B4F67" w14:textId="77777777" w:rsidR="003C5D33" w:rsidRPr="00604C10" w:rsidRDefault="003C5D33">
            <w:pPr>
              <w:rPr>
                <w:noProof/>
                <w:sz w:val="16"/>
                <w:szCs w:val="16"/>
              </w:rPr>
            </w:pPr>
          </w:p>
          <w:p w14:paraId="51420147" w14:textId="77777777" w:rsidR="003C5D33" w:rsidRPr="00604C10" w:rsidRDefault="003C5D33">
            <w:pPr>
              <w:rPr>
                <w:noProof/>
                <w:sz w:val="16"/>
                <w:szCs w:val="16"/>
              </w:rPr>
            </w:pPr>
          </w:p>
          <w:p w14:paraId="6C37D8FB" w14:textId="77777777" w:rsidR="003C5D33" w:rsidRPr="00604C10" w:rsidRDefault="003C5D33">
            <w:pPr>
              <w:rPr>
                <w:noProof/>
                <w:sz w:val="16"/>
                <w:szCs w:val="16"/>
              </w:rPr>
            </w:pPr>
          </w:p>
          <w:p w14:paraId="358C0D5F" w14:textId="77777777" w:rsidR="003C5D33" w:rsidRPr="00604C10" w:rsidRDefault="003C5D3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58E9B679" w14:textId="77777777" w:rsidR="00EA415B" w:rsidRPr="005E3EAF" w:rsidRDefault="00604C10">
            <w:pPr>
              <w:rPr>
                <w:noProof/>
                <w:sz w:val="16"/>
                <w:szCs w:val="16"/>
              </w:rPr>
            </w:pPr>
            <w:r>
              <w:rPr>
                <w:noProof/>
              </w:rPr>
              <w:t>*</w:t>
            </w:r>
            <w:r w:rsidRPr="005E3EAF">
              <w:rPr>
                <w:noProof/>
                <w:sz w:val="16"/>
                <w:szCs w:val="16"/>
              </w:rPr>
              <w:t>Presenciar la ponencia con el tema “El buen</w:t>
            </w:r>
            <w:r w:rsidR="000B3C8E" w:rsidRPr="005E3EAF">
              <w:rPr>
                <w:noProof/>
                <w:sz w:val="16"/>
                <w:szCs w:val="16"/>
              </w:rPr>
              <w:t xml:space="preserve"> trato como proyecto de vida”</w:t>
            </w:r>
          </w:p>
          <w:p w14:paraId="190A2C4E" w14:textId="77777777" w:rsidR="000B3C8E" w:rsidRPr="00DA720A" w:rsidRDefault="000B3C8E">
            <w:pPr>
              <w:rPr>
                <w:noProof/>
              </w:rPr>
            </w:pPr>
            <w:r w:rsidRPr="005E3EAF">
              <w:rPr>
                <w:noProof/>
                <w:sz w:val="16"/>
                <w:szCs w:val="16"/>
              </w:rPr>
              <w:t>*Reunión virtual con la Congregación Mariana Trinitaria.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365278D7" w14:textId="77777777" w:rsidR="00EA415B" w:rsidRPr="00637970" w:rsidRDefault="00EA415B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14F2950B" w14:textId="77777777" w:rsidR="00EA415B" w:rsidRPr="00DA720A" w:rsidRDefault="00EA415B">
            <w:pPr>
              <w:rPr>
                <w:noProof/>
              </w:rPr>
            </w:pPr>
          </w:p>
        </w:tc>
      </w:tr>
      <w:tr w:rsidR="005E3EAF" w:rsidRPr="00DA720A" w14:paraId="0DDD2734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46A43E63" w14:textId="77777777" w:rsidR="00EA415B" w:rsidRPr="00637970" w:rsidRDefault="00375B27">
            <w:pPr>
              <w:pStyle w:val="Fechas"/>
              <w:rPr>
                <w:noProof/>
                <w:sz w:val="16"/>
                <w:szCs w:val="16"/>
              </w:rPr>
            </w:pPr>
            <w:r w:rsidRPr="00637970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637970">
              <w:rPr>
                <w:noProof/>
                <w:sz w:val="16"/>
                <w:szCs w:val="16"/>
                <w:lang w:bidi="es-ES"/>
              </w:rPr>
              <w:instrText xml:space="preserve"> =G4+1 </w:instrText>
            </w:r>
            <w:r w:rsidRPr="00637970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C84B59" w:rsidRPr="00637970">
              <w:rPr>
                <w:noProof/>
                <w:sz w:val="16"/>
                <w:szCs w:val="16"/>
                <w:lang w:bidi="es-ES"/>
              </w:rPr>
              <w:t>13</w:t>
            </w:r>
            <w:r w:rsidRPr="00637970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25FA34C2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14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0AC6B352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15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03DA1727" w14:textId="77777777" w:rsidR="00EA415B" w:rsidRPr="00604C10" w:rsidRDefault="00375B27">
            <w:pPr>
              <w:pStyle w:val="Fechas"/>
              <w:rPr>
                <w:noProof/>
                <w:sz w:val="16"/>
                <w:szCs w:val="16"/>
              </w:rPr>
            </w:pPr>
            <w:r w:rsidRPr="00604C10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604C10">
              <w:rPr>
                <w:noProof/>
                <w:sz w:val="16"/>
                <w:szCs w:val="16"/>
                <w:lang w:bidi="es-ES"/>
              </w:rPr>
              <w:instrText xml:space="preserve"> =C6+1 </w:instrText>
            </w:r>
            <w:r w:rsidRPr="00604C10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C84B59" w:rsidRPr="00604C10">
              <w:rPr>
                <w:noProof/>
                <w:sz w:val="16"/>
                <w:szCs w:val="16"/>
                <w:lang w:bidi="es-ES"/>
              </w:rPr>
              <w:t>16</w:t>
            </w:r>
            <w:r w:rsidRPr="00604C10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60B6D5C8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17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613456B6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18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2FEF6407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19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5E3EAF" w:rsidRPr="00DA720A" w14:paraId="534DDD68" w14:textId="77777777" w:rsidTr="005E3EAF">
        <w:trPr>
          <w:trHeight w:hRule="exact" w:val="2033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7835B461" w14:textId="77777777" w:rsidR="00EA415B" w:rsidRPr="00DA720A" w:rsidRDefault="00C92DD7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3F55D9CF" w14:textId="77777777" w:rsidR="00EA415B" w:rsidRDefault="005E3EAF">
            <w:pPr>
              <w:rPr>
                <w:noProof/>
                <w:sz w:val="16"/>
                <w:szCs w:val="16"/>
              </w:rPr>
            </w:pPr>
            <w:r w:rsidRPr="005E3EAF">
              <w:rPr>
                <w:noProof/>
                <w:sz w:val="16"/>
                <w:szCs w:val="16"/>
              </w:rPr>
              <w:t>*Reunión Consejo Distrital para el Desarrollo Rural Sustentable.</w:t>
            </w:r>
          </w:p>
          <w:p w14:paraId="5B91BBAE" w14:textId="77777777" w:rsidR="005E3EAF" w:rsidRPr="005E3EAF" w:rsidRDefault="005E3EAF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*Reunión “Copa Jalisco”</w:t>
            </w:r>
            <w:r w:rsidR="00C92DD7">
              <w:rPr>
                <w:noProof/>
                <w:sz w:val="16"/>
                <w:szCs w:val="16"/>
              </w:rPr>
              <w:t>.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00D9E81E" w14:textId="77777777" w:rsidR="00EA415B" w:rsidRPr="005E3EAF" w:rsidRDefault="005E3EAF">
            <w:pPr>
              <w:rPr>
                <w:noProof/>
                <w:sz w:val="16"/>
                <w:szCs w:val="16"/>
              </w:rPr>
            </w:pPr>
            <w:r w:rsidRPr="005E3EAF">
              <w:rPr>
                <w:noProof/>
                <w:sz w:val="16"/>
                <w:szCs w:val="16"/>
              </w:rPr>
              <w:t>*Reunión para conformar mesas de trabajo para fortalecer los temas educativos en la regió</w:t>
            </w:r>
            <w:r>
              <w:rPr>
                <w:noProof/>
                <w:sz w:val="16"/>
                <w:szCs w:val="16"/>
              </w:rPr>
              <w:t>n, presidida por personal de Sub</w:t>
            </w:r>
            <w:r w:rsidRPr="005E3EAF">
              <w:rPr>
                <w:noProof/>
                <w:sz w:val="16"/>
                <w:szCs w:val="16"/>
              </w:rPr>
              <w:t>secretaria de Educación del Estado.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42AA7B93" w14:textId="77777777" w:rsidR="00EA415B" w:rsidRDefault="005E3EAF">
            <w:pPr>
              <w:rPr>
                <w:noProof/>
              </w:rPr>
            </w:pPr>
            <w:r>
              <w:rPr>
                <w:noProof/>
              </w:rPr>
              <w:t>*”Programa Pensión Mujeres Bienestar”</w:t>
            </w:r>
          </w:p>
          <w:p w14:paraId="2153847B" w14:textId="77777777" w:rsidR="005E3EAF" w:rsidRPr="00DA720A" w:rsidRDefault="005E3EAF">
            <w:pPr>
              <w:rPr>
                <w:noProof/>
              </w:rPr>
            </w:pPr>
            <w:r>
              <w:rPr>
                <w:noProof/>
              </w:rPr>
              <w:t>*Reunión del Consejo Forestal Regional.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1C0E2BF7" w14:textId="77777777" w:rsidR="00EA415B" w:rsidRPr="00DA720A" w:rsidRDefault="005E3EAF">
            <w:pPr>
              <w:rPr>
                <w:noProof/>
              </w:rPr>
            </w:pPr>
            <w:r>
              <w:rPr>
                <w:noProof/>
              </w:rPr>
              <w:t>*Reunión PROEPA.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66B96EEE" w14:textId="77777777" w:rsidR="00EA415B" w:rsidRPr="00DA720A" w:rsidRDefault="00122167">
            <w:pPr>
              <w:rPr>
                <w:noProof/>
              </w:rPr>
            </w:pPr>
            <w:r>
              <w:rPr>
                <w:noProof/>
              </w:rPr>
              <w:t>*Invitación a Primer Informe de Actividades Legislativas de la Diputada Haidyd Arreola.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72E1963F" w14:textId="77777777" w:rsidR="00EA415B" w:rsidRPr="00DA720A" w:rsidRDefault="00EA415B">
            <w:pPr>
              <w:rPr>
                <w:noProof/>
              </w:rPr>
            </w:pPr>
          </w:p>
        </w:tc>
      </w:tr>
      <w:tr w:rsidR="005E3EAF" w:rsidRPr="00DA720A" w14:paraId="452E8FA3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6D33B59F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20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73CB829B" w14:textId="77777777" w:rsidR="00EA415B" w:rsidRPr="005E3EAF" w:rsidRDefault="00375B27">
            <w:pPr>
              <w:pStyle w:val="Fechas"/>
              <w:rPr>
                <w:noProof/>
                <w:sz w:val="16"/>
                <w:szCs w:val="16"/>
              </w:rPr>
            </w:pPr>
            <w:r w:rsidRPr="005E3EAF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5E3EAF">
              <w:rPr>
                <w:noProof/>
                <w:sz w:val="16"/>
                <w:szCs w:val="16"/>
                <w:lang w:bidi="es-ES"/>
              </w:rPr>
              <w:instrText xml:space="preserve"> =A8+1 </w:instrText>
            </w:r>
            <w:r w:rsidRPr="005E3EAF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C84B59" w:rsidRPr="005E3EAF">
              <w:rPr>
                <w:noProof/>
                <w:sz w:val="16"/>
                <w:szCs w:val="16"/>
                <w:lang w:bidi="es-ES"/>
              </w:rPr>
              <w:t>21</w:t>
            </w:r>
            <w:r w:rsidRPr="005E3EAF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615E593C" w14:textId="77777777" w:rsidR="00EA415B" w:rsidRPr="005E3EAF" w:rsidRDefault="00375B27">
            <w:pPr>
              <w:pStyle w:val="Fechas"/>
              <w:rPr>
                <w:noProof/>
                <w:sz w:val="16"/>
                <w:szCs w:val="16"/>
              </w:rPr>
            </w:pPr>
            <w:r w:rsidRPr="005E3EAF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5E3EAF">
              <w:rPr>
                <w:noProof/>
                <w:sz w:val="16"/>
                <w:szCs w:val="16"/>
                <w:lang w:bidi="es-ES"/>
              </w:rPr>
              <w:instrText xml:space="preserve"> =B8+1 </w:instrText>
            </w:r>
            <w:r w:rsidRPr="005E3EAF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C84B59" w:rsidRPr="005E3EAF">
              <w:rPr>
                <w:noProof/>
                <w:sz w:val="16"/>
                <w:szCs w:val="16"/>
                <w:lang w:bidi="es-ES"/>
              </w:rPr>
              <w:t>22</w:t>
            </w:r>
            <w:r w:rsidRPr="005E3EAF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7B924668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=C8+1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23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35A40E66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=D8+1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24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71C93A64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=E8+1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25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4FD1F847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=F8+1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26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5E3EAF" w:rsidRPr="00DA720A" w14:paraId="21002B04" w14:textId="77777777" w:rsidTr="008959D3">
        <w:trPr>
          <w:trHeight w:hRule="exact" w:val="3268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264943DF" w14:textId="77777777" w:rsidR="00EA415B" w:rsidRPr="00DA720A" w:rsidRDefault="00416868">
            <w:pPr>
              <w:rPr>
                <w:noProof/>
              </w:rPr>
            </w:pPr>
            <w:r>
              <w:rPr>
                <w:noProof/>
              </w:rPr>
              <w:lastRenderedPageBreak/>
              <w:t>*</w:t>
            </w:r>
            <w:r w:rsidRPr="00416868">
              <w:rPr>
                <w:noProof/>
                <w:sz w:val="16"/>
                <w:szCs w:val="16"/>
              </w:rPr>
              <w:t>Atención a publico en general.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3BD8BD0" w14:textId="77777777" w:rsidR="00EA415B" w:rsidRDefault="00416868" w:rsidP="00416868">
            <w:pPr>
              <w:rPr>
                <w:noProof/>
                <w:sz w:val="16"/>
                <w:szCs w:val="16"/>
              </w:rPr>
            </w:pPr>
            <w:r w:rsidRPr="00416868">
              <w:rPr>
                <w:noProof/>
                <w:sz w:val="16"/>
                <w:szCs w:val="16"/>
              </w:rPr>
              <w:t>*Invitación al Foro “Difusión de Servicios y Programas. Trabajos Previos a la Formula</w:t>
            </w:r>
            <w:r>
              <w:rPr>
                <w:noProof/>
                <w:sz w:val="16"/>
                <w:szCs w:val="16"/>
              </w:rPr>
              <w:t xml:space="preserve">ción del Programa Hidrico de </w:t>
            </w:r>
            <w:r w:rsidRPr="00416868">
              <w:rPr>
                <w:noProof/>
                <w:sz w:val="16"/>
                <w:szCs w:val="16"/>
              </w:rPr>
              <w:t>Jalisco”</w:t>
            </w:r>
            <w:r>
              <w:rPr>
                <w:noProof/>
                <w:sz w:val="16"/>
                <w:szCs w:val="16"/>
              </w:rPr>
              <w:t>.</w:t>
            </w:r>
          </w:p>
          <w:p w14:paraId="79A9A78A" w14:textId="77777777" w:rsidR="00416868" w:rsidRPr="00416868" w:rsidRDefault="00416868" w:rsidP="00416868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 Proceso verificativo</w:t>
            </w:r>
            <w:r w:rsidR="002D48E9">
              <w:rPr>
                <w:noProof/>
                <w:sz w:val="16"/>
                <w:szCs w:val="16"/>
              </w:rPr>
              <w:t xml:space="preserve"> al programa de la “Guía Consultiva del Desempeño Municipal”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7C8D586F" w14:textId="77777777" w:rsidR="008E6CE1" w:rsidRDefault="002D48E9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8E6CE1">
              <w:rPr>
                <w:noProof/>
              </w:rPr>
              <w:t>Atención a publico en gen</w:t>
            </w:r>
            <w:r w:rsidR="007E7A76">
              <w:rPr>
                <w:noProof/>
              </w:rPr>
              <w:t>e</w:t>
            </w:r>
            <w:r w:rsidR="008E6CE1">
              <w:rPr>
                <w:noProof/>
              </w:rPr>
              <w:t>ral.</w:t>
            </w:r>
          </w:p>
          <w:p w14:paraId="55868B8A" w14:textId="77777777" w:rsidR="00EA415B" w:rsidRPr="00DA720A" w:rsidRDefault="008E6CE1">
            <w:pPr>
              <w:rPr>
                <w:noProof/>
              </w:rPr>
            </w:pPr>
            <w:r>
              <w:rPr>
                <w:noProof/>
              </w:rPr>
              <w:t xml:space="preserve">*Proyección de Pelicula “Ya te extraño” </w:t>
            </w:r>
            <w:r w:rsidR="00862FE3">
              <w:rPr>
                <w:noProof/>
              </w:rPr>
              <w:t>con motivo al Día Internacional de la Concientización del Cancer de mama.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25A418A8" w14:textId="77777777" w:rsidR="00EA415B" w:rsidRDefault="008E6CE1">
            <w:pPr>
              <w:rPr>
                <w:noProof/>
              </w:rPr>
            </w:pPr>
            <w:r>
              <w:rPr>
                <w:noProof/>
              </w:rPr>
              <w:t>* Atención a publico en general.</w:t>
            </w:r>
          </w:p>
          <w:p w14:paraId="2352B19C" w14:textId="77777777" w:rsidR="008E6CE1" w:rsidRPr="00DA720A" w:rsidRDefault="008E6CE1">
            <w:pPr>
              <w:rPr>
                <w:noProof/>
              </w:rPr>
            </w:pPr>
            <w:r>
              <w:rPr>
                <w:noProof/>
              </w:rPr>
              <w:t>*Invitación Conferencia: Nutrición y Prevención del Cancer de mama.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36747993" w14:textId="77777777" w:rsidR="00EA415B" w:rsidRDefault="00862FE3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7E7A76">
              <w:rPr>
                <w:noProof/>
              </w:rPr>
              <w:t>Invitación a marcha esto con motivo al “Dia Internacional de la Concientización del Cáncer de mama”. Acudir con prenda color rosa.</w:t>
            </w:r>
          </w:p>
          <w:p w14:paraId="2D68D651" w14:textId="77777777" w:rsidR="007E7A76" w:rsidRPr="00DA720A" w:rsidRDefault="007E7A76">
            <w:pPr>
              <w:rPr>
                <w:noProof/>
              </w:rPr>
            </w:pPr>
            <w:r>
              <w:rPr>
                <w:noProof/>
              </w:rPr>
              <w:t xml:space="preserve">*Invitación a una Dinamica en el </w:t>
            </w:r>
            <w:r w:rsidR="008959D3">
              <w:rPr>
                <w:noProof/>
              </w:rPr>
              <w:t>salón de Casa de Cultura.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29F2BA11" w14:textId="77777777" w:rsidR="00EA415B" w:rsidRPr="00DA720A" w:rsidRDefault="008959D3">
            <w:pPr>
              <w:rPr>
                <w:noProof/>
              </w:rPr>
            </w:pPr>
            <w:r>
              <w:rPr>
                <w:noProof/>
              </w:rPr>
              <w:t xml:space="preserve">*Invitación a </w:t>
            </w:r>
            <w:r w:rsidR="00875B60">
              <w:rPr>
                <w:noProof/>
              </w:rPr>
              <w:t>presencia</w:t>
            </w:r>
            <w:r w:rsidR="0056442B">
              <w:rPr>
                <w:noProof/>
              </w:rPr>
              <w:t>r</w:t>
            </w:r>
            <w:r w:rsidR="00875B60">
              <w:rPr>
                <w:noProof/>
              </w:rPr>
              <w:t xml:space="preserve"> del Primer Informe de Gobierno del Doctor Carlos Lomeli Bolaños, Senador de la Republica.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5FD8F371" w14:textId="77777777" w:rsidR="00EA415B" w:rsidRPr="00DA720A" w:rsidRDefault="00EA415B">
            <w:pPr>
              <w:rPr>
                <w:noProof/>
              </w:rPr>
            </w:pPr>
          </w:p>
        </w:tc>
      </w:tr>
      <w:tr w:rsidR="005E3EAF" w:rsidRPr="00DA720A" w14:paraId="556A65E8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1E7F00B0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=G8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26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=G8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26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=G8+1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27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094A1750" w14:textId="77777777" w:rsidR="00EA415B" w:rsidRPr="00416868" w:rsidRDefault="00375B27">
            <w:pPr>
              <w:pStyle w:val="Fechas"/>
              <w:rPr>
                <w:noProof/>
                <w:sz w:val="16"/>
                <w:szCs w:val="16"/>
              </w:rPr>
            </w:pPr>
            <w:r w:rsidRPr="0041686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416868">
              <w:rPr>
                <w:noProof/>
                <w:sz w:val="16"/>
                <w:szCs w:val="16"/>
                <w:lang w:bidi="es-ES"/>
              </w:rPr>
              <w:instrText xml:space="preserve">IF 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416868">
              <w:rPr>
                <w:noProof/>
                <w:sz w:val="16"/>
                <w:szCs w:val="16"/>
                <w:lang w:bidi="es-ES"/>
              </w:rPr>
              <w:instrText xml:space="preserve"> =A10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C84B59" w:rsidRPr="00416868">
              <w:rPr>
                <w:noProof/>
                <w:sz w:val="16"/>
                <w:szCs w:val="16"/>
                <w:lang w:bidi="es-ES"/>
              </w:rPr>
              <w:instrText>27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416868">
              <w:rPr>
                <w:noProof/>
                <w:sz w:val="16"/>
                <w:szCs w:val="16"/>
                <w:lang w:bidi="es-ES"/>
              </w:rPr>
              <w:instrText xml:space="preserve"> = 0,"" 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416868">
              <w:rPr>
                <w:noProof/>
                <w:sz w:val="16"/>
                <w:szCs w:val="16"/>
                <w:lang w:bidi="es-ES"/>
              </w:rPr>
              <w:instrText xml:space="preserve"> IF 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416868">
              <w:rPr>
                <w:noProof/>
                <w:sz w:val="16"/>
                <w:szCs w:val="16"/>
                <w:lang w:bidi="es-ES"/>
              </w:rPr>
              <w:instrText xml:space="preserve"> =A10 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C84B59" w:rsidRPr="00416868">
              <w:rPr>
                <w:noProof/>
                <w:sz w:val="16"/>
                <w:szCs w:val="16"/>
                <w:lang w:bidi="es-ES"/>
              </w:rPr>
              <w:instrText>27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416868">
              <w:rPr>
                <w:noProof/>
                <w:sz w:val="16"/>
                <w:szCs w:val="16"/>
                <w:lang w:bidi="es-ES"/>
              </w:rPr>
              <w:instrText xml:space="preserve">  &lt; 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416868">
              <w:rPr>
                <w:noProof/>
                <w:sz w:val="16"/>
                <w:szCs w:val="16"/>
                <w:lang w:bidi="es-ES"/>
              </w:rPr>
              <w:instrText xml:space="preserve"> DocVariable MonthEnd \@ d 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C84B59" w:rsidRPr="00416868">
              <w:rPr>
                <w:noProof/>
                <w:sz w:val="16"/>
                <w:szCs w:val="16"/>
                <w:lang w:bidi="es-ES"/>
              </w:rPr>
              <w:instrText>31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416868">
              <w:rPr>
                <w:noProof/>
                <w:sz w:val="16"/>
                <w:szCs w:val="16"/>
                <w:lang w:bidi="es-ES"/>
              </w:rPr>
              <w:instrText xml:space="preserve">  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416868">
              <w:rPr>
                <w:noProof/>
                <w:sz w:val="16"/>
                <w:szCs w:val="16"/>
                <w:lang w:bidi="es-ES"/>
              </w:rPr>
              <w:instrText xml:space="preserve"> =A10+1 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C84B59" w:rsidRPr="00416868">
              <w:rPr>
                <w:noProof/>
                <w:sz w:val="16"/>
                <w:szCs w:val="16"/>
                <w:lang w:bidi="es-ES"/>
              </w:rPr>
              <w:instrText>28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416868">
              <w:rPr>
                <w:noProof/>
                <w:sz w:val="16"/>
                <w:szCs w:val="16"/>
                <w:lang w:bidi="es-ES"/>
              </w:rPr>
              <w:instrText xml:space="preserve"> "" 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C84B59" w:rsidRPr="00416868">
              <w:rPr>
                <w:noProof/>
                <w:sz w:val="16"/>
                <w:szCs w:val="16"/>
                <w:lang w:bidi="es-ES"/>
              </w:rPr>
              <w:instrText>28</w:instrTex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="00C84B59" w:rsidRPr="00416868">
              <w:rPr>
                <w:noProof/>
                <w:sz w:val="16"/>
                <w:szCs w:val="16"/>
                <w:lang w:bidi="es-ES"/>
              </w:rPr>
              <w:t>28</w:t>
            </w:r>
            <w:r w:rsidRPr="0041686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7A6D1474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29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45B68F6A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30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07A8B74B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t>31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6E8C6D4B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1C49C72A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5E3EAF" w:rsidRPr="00DA720A" w14:paraId="4B4D8A8C" w14:textId="77777777" w:rsidTr="00A33853">
        <w:trPr>
          <w:trHeight w:hRule="exact" w:val="2580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6DD45257" w14:textId="31B7A456" w:rsidR="00EA415B" w:rsidRPr="00DA720A" w:rsidRDefault="00B61942">
            <w:pPr>
              <w:rPr>
                <w:noProof/>
              </w:rPr>
            </w:pPr>
            <w:r>
              <w:rPr>
                <w:noProof/>
              </w:rPr>
              <w:t xml:space="preserve">*Atención a </w:t>
            </w:r>
            <w:r w:rsidR="00A33853">
              <w:rPr>
                <w:noProof/>
              </w:rPr>
              <w:t>P</w:t>
            </w:r>
            <w:r>
              <w:rPr>
                <w:noProof/>
              </w:rPr>
              <w:t xml:space="preserve">ublico en </w:t>
            </w:r>
            <w:r w:rsidR="00A33853">
              <w:rPr>
                <w:noProof/>
              </w:rPr>
              <w:t>G</w:t>
            </w:r>
            <w:r>
              <w:rPr>
                <w:noProof/>
              </w:rPr>
              <w:t>eneral.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323E2E11" w14:textId="77777777" w:rsidR="00EA415B" w:rsidRDefault="00B61942">
            <w:pPr>
              <w:rPr>
                <w:noProof/>
              </w:rPr>
            </w:pPr>
            <w:r>
              <w:rPr>
                <w:noProof/>
              </w:rPr>
              <w:t>*Evento “Activate y Limpia” alumno de la esc. Preparatoria.</w:t>
            </w:r>
          </w:p>
          <w:p w14:paraId="0567C460" w14:textId="717AFB2D" w:rsidR="00B61942" w:rsidRPr="00DA720A" w:rsidRDefault="00B61942">
            <w:pPr>
              <w:rPr>
                <w:noProof/>
              </w:rPr>
            </w:pPr>
            <w:r>
              <w:rPr>
                <w:noProof/>
              </w:rPr>
              <w:t>*Jornada estatal Prevención del Abuso Sexual Infantil.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78E55895" w14:textId="6B1E0F95" w:rsidR="00A33853" w:rsidRPr="00DA720A" w:rsidRDefault="00A33853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6CE2D90E" w14:textId="77777777" w:rsidR="00A33853" w:rsidRDefault="00A33853" w:rsidP="00A33853">
            <w:pPr>
              <w:rPr>
                <w:noProof/>
              </w:rPr>
            </w:pPr>
            <w:r>
              <w:rPr>
                <w:noProof/>
              </w:rPr>
              <w:t>*Conversatorio de Paz Jalisco.</w:t>
            </w:r>
          </w:p>
          <w:p w14:paraId="55ADE9F1" w14:textId="77777777" w:rsidR="00A33853" w:rsidRDefault="00A33853" w:rsidP="00A33853">
            <w:pPr>
              <w:rPr>
                <w:noProof/>
              </w:rPr>
            </w:pPr>
            <w:r>
              <w:rPr>
                <w:noProof/>
              </w:rPr>
              <w:t>*Reunión Guía Consultiva de Desempeño Municipal 2025-2027.</w:t>
            </w:r>
          </w:p>
          <w:p w14:paraId="0BF4A622" w14:textId="77777777" w:rsidR="00A33853" w:rsidRDefault="00A33853" w:rsidP="00A33853">
            <w:pPr>
              <w:rPr>
                <w:noProof/>
              </w:rPr>
            </w:pPr>
            <w:r>
              <w:rPr>
                <w:noProof/>
              </w:rPr>
              <w:t>*Desfile dia de muertos.</w:t>
            </w:r>
          </w:p>
          <w:p w14:paraId="118457CC" w14:textId="43962930" w:rsidR="00EA415B" w:rsidRPr="00DA720A" w:rsidRDefault="00A33853" w:rsidP="00A33853">
            <w:pPr>
              <w:rPr>
                <w:noProof/>
              </w:rPr>
            </w:pPr>
            <w:r>
              <w:rPr>
                <w:noProof/>
              </w:rPr>
              <w:t>*Encendido de Catrina.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584962AF" w14:textId="77777777" w:rsidR="00EA415B" w:rsidRDefault="00A33853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  <w:p w14:paraId="45564BF1" w14:textId="7AFDFA45" w:rsidR="00A33853" w:rsidRDefault="00A33853">
            <w:pPr>
              <w:rPr>
                <w:noProof/>
              </w:rPr>
            </w:pPr>
            <w:r>
              <w:rPr>
                <w:noProof/>
              </w:rPr>
              <w:t xml:space="preserve">*Reunión con Presvitero de la parroquia. </w:t>
            </w:r>
          </w:p>
          <w:p w14:paraId="1D28F6C4" w14:textId="484A5524" w:rsidR="00A33853" w:rsidRPr="00DA720A" w:rsidRDefault="00A33853">
            <w:pPr>
              <w:rPr>
                <w:noProof/>
              </w:rPr>
            </w:pPr>
            <w:r>
              <w:rPr>
                <w:noProof/>
              </w:rPr>
              <w:t>*Decima Tercera, Sesión Ordinaria.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478F85E2" w14:textId="77777777" w:rsidR="00EA415B" w:rsidRPr="00DA720A" w:rsidRDefault="00EA415B">
            <w:pPr>
              <w:rPr>
                <w:noProof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68101048" w14:textId="77777777" w:rsidR="00EA415B" w:rsidRPr="00DA720A" w:rsidRDefault="00EA415B">
            <w:pPr>
              <w:rPr>
                <w:noProof/>
              </w:rPr>
            </w:pPr>
          </w:p>
        </w:tc>
      </w:tr>
      <w:tr w:rsidR="005E3EAF" w:rsidRPr="00DA720A" w14:paraId="7C9400A4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</w:tcBorders>
          </w:tcPr>
          <w:p w14:paraId="78C90861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</w:tcBorders>
          </w:tcPr>
          <w:p w14:paraId="5353642D" w14:textId="77777777"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C84B59"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</w:tcBorders>
          </w:tcPr>
          <w:p w14:paraId="413704C3" w14:textId="77777777" w:rsidR="00EA415B" w:rsidRPr="00DA720A" w:rsidRDefault="00EA415B">
            <w:pPr>
              <w:pStyle w:val="Fechas"/>
              <w:rPr>
                <w:noProof/>
              </w:rPr>
            </w:pPr>
          </w:p>
        </w:tc>
        <w:tc>
          <w:tcPr>
            <w:tcW w:w="1552" w:type="dxa"/>
            <w:tcBorders>
              <w:top w:val="single" w:sz="6" w:space="0" w:color="BFBFBF" w:themeColor="background1" w:themeShade="BF"/>
            </w:tcBorders>
          </w:tcPr>
          <w:p w14:paraId="76BE94B0" w14:textId="77777777" w:rsidR="00EA415B" w:rsidRPr="00DA720A" w:rsidRDefault="00EA415B">
            <w:pPr>
              <w:pStyle w:val="Fechas"/>
              <w:rPr>
                <w:noProof/>
              </w:rPr>
            </w:pPr>
          </w:p>
        </w:tc>
        <w:tc>
          <w:tcPr>
            <w:tcW w:w="1543" w:type="dxa"/>
            <w:tcBorders>
              <w:top w:val="single" w:sz="6" w:space="0" w:color="BFBFBF" w:themeColor="background1" w:themeShade="BF"/>
            </w:tcBorders>
          </w:tcPr>
          <w:p w14:paraId="085B1AB4" w14:textId="77777777" w:rsidR="00EA415B" w:rsidRPr="00DA720A" w:rsidRDefault="00EA415B">
            <w:pPr>
              <w:pStyle w:val="Fechas"/>
              <w:rPr>
                <w:noProof/>
              </w:rPr>
            </w:pPr>
          </w:p>
        </w:tc>
        <w:tc>
          <w:tcPr>
            <w:tcW w:w="1533" w:type="dxa"/>
            <w:tcBorders>
              <w:top w:val="single" w:sz="6" w:space="0" w:color="BFBFBF" w:themeColor="background1" w:themeShade="BF"/>
            </w:tcBorders>
          </w:tcPr>
          <w:p w14:paraId="2A1C1B1F" w14:textId="77777777" w:rsidR="00EA415B" w:rsidRPr="00DA720A" w:rsidRDefault="00EA415B">
            <w:pPr>
              <w:pStyle w:val="Fechas"/>
              <w:rPr>
                <w:noProof/>
              </w:rPr>
            </w:pPr>
          </w:p>
        </w:tc>
        <w:tc>
          <w:tcPr>
            <w:tcW w:w="1542" w:type="dxa"/>
            <w:tcBorders>
              <w:top w:val="single" w:sz="6" w:space="0" w:color="BFBFBF" w:themeColor="background1" w:themeShade="BF"/>
            </w:tcBorders>
          </w:tcPr>
          <w:p w14:paraId="134942CA" w14:textId="77777777" w:rsidR="00EA415B" w:rsidRPr="00DA720A" w:rsidRDefault="00EA415B">
            <w:pPr>
              <w:pStyle w:val="Fechas"/>
              <w:rPr>
                <w:noProof/>
              </w:rPr>
            </w:pPr>
          </w:p>
        </w:tc>
      </w:tr>
      <w:tr w:rsidR="005E3EAF" w:rsidRPr="00DA720A" w14:paraId="276ACBE5" w14:textId="77777777" w:rsidTr="00EA415B">
        <w:trPr>
          <w:trHeight w:hRule="exact" w:val="864"/>
        </w:trPr>
        <w:tc>
          <w:tcPr>
            <w:tcW w:w="1536" w:type="dxa"/>
          </w:tcPr>
          <w:p w14:paraId="54E99BCC" w14:textId="77777777" w:rsidR="00EA415B" w:rsidRPr="00DA720A" w:rsidRDefault="00EA415B">
            <w:pPr>
              <w:rPr>
                <w:noProof/>
              </w:rPr>
            </w:pPr>
          </w:p>
        </w:tc>
        <w:tc>
          <w:tcPr>
            <w:tcW w:w="1538" w:type="dxa"/>
          </w:tcPr>
          <w:p w14:paraId="210AC3A4" w14:textId="77777777" w:rsidR="00EA415B" w:rsidRPr="00DA720A" w:rsidRDefault="00EA415B">
            <w:pPr>
              <w:rPr>
                <w:noProof/>
              </w:rPr>
            </w:pPr>
          </w:p>
        </w:tc>
        <w:tc>
          <w:tcPr>
            <w:tcW w:w="1540" w:type="dxa"/>
          </w:tcPr>
          <w:p w14:paraId="35003EF3" w14:textId="77777777" w:rsidR="00EA415B" w:rsidRPr="00DA720A" w:rsidRDefault="00EA415B">
            <w:pPr>
              <w:rPr>
                <w:noProof/>
              </w:rPr>
            </w:pPr>
          </w:p>
        </w:tc>
        <w:tc>
          <w:tcPr>
            <w:tcW w:w="1552" w:type="dxa"/>
          </w:tcPr>
          <w:p w14:paraId="657BB7FB" w14:textId="77777777" w:rsidR="00EA415B" w:rsidRPr="00DA720A" w:rsidRDefault="00EA415B">
            <w:pPr>
              <w:rPr>
                <w:noProof/>
              </w:rPr>
            </w:pPr>
          </w:p>
        </w:tc>
        <w:tc>
          <w:tcPr>
            <w:tcW w:w="1543" w:type="dxa"/>
          </w:tcPr>
          <w:p w14:paraId="564E11DE" w14:textId="77777777" w:rsidR="00EA415B" w:rsidRPr="00DA720A" w:rsidRDefault="00EA415B">
            <w:pPr>
              <w:rPr>
                <w:noProof/>
              </w:rPr>
            </w:pPr>
          </w:p>
        </w:tc>
        <w:tc>
          <w:tcPr>
            <w:tcW w:w="1533" w:type="dxa"/>
          </w:tcPr>
          <w:p w14:paraId="0C104AE4" w14:textId="77777777" w:rsidR="00EA415B" w:rsidRPr="00DA720A" w:rsidRDefault="00EA415B">
            <w:pPr>
              <w:rPr>
                <w:noProof/>
              </w:rPr>
            </w:pPr>
          </w:p>
        </w:tc>
        <w:tc>
          <w:tcPr>
            <w:tcW w:w="1542" w:type="dxa"/>
          </w:tcPr>
          <w:p w14:paraId="6815CD1D" w14:textId="77777777" w:rsidR="00EA415B" w:rsidRPr="00DA720A" w:rsidRDefault="00EA415B">
            <w:pPr>
              <w:rPr>
                <w:noProof/>
              </w:rPr>
            </w:pPr>
          </w:p>
        </w:tc>
      </w:tr>
    </w:tbl>
    <w:sdt>
      <w:sdtPr>
        <w:rPr>
          <w:noProof/>
        </w:rPr>
        <w:id w:val="31938234"/>
        <w:placeholder>
          <w:docPart w:val="8C15EDDFD37F43B3BC11C0375A0463D8"/>
        </w:placeholder>
        <w:temporary/>
        <w:showingPlcHdr/>
        <w15:appearance w15:val="hidden"/>
      </w:sdtPr>
      <w:sdtEndPr/>
      <w:sdtContent>
        <w:p w14:paraId="471CDB6B" w14:textId="77777777" w:rsidR="00EA415B" w:rsidRPr="00DA720A" w:rsidRDefault="00375B27">
          <w:pPr>
            <w:pStyle w:val="Cita"/>
            <w:rPr>
              <w:noProof/>
            </w:rPr>
          </w:pPr>
          <w:r w:rsidRPr="00DA720A">
            <w:rPr>
              <w:noProof/>
              <w:lang w:bidi="es-ES"/>
            </w:rPr>
            <w:t>Vea y edite este documento con Word en su equipo, teléfono o tableta. Puede editar el texto, insertar contenido como imágenes, formas o tablas, y guardar el documento cómodamente en la nube desde Word en cualquier dispositivo Windows, Mac, Android o iOS.</w:t>
          </w:r>
        </w:p>
      </w:sdtContent>
    </w:sdt>
    <w:sectPr w:rsidR="00EA415B" w:rsidRPr="00DA720A" w:rsidSect="00C80158">
      <w:pgSz w:w="11906" w:h="16838" w:code="9"/>
      <w:pgMar w:top="720" w:right="567" w:bottom="720" w:left="567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B96B3" w14:textId="77777777" w:rsidR="008F4D34" w:rsidRDefault="008F4D34">
      <w:pPr>
        <w:spacing w:before="0" w:after="0"/>
      </w:pPr>
      <w:r>
        <w:separator/>
      </w:r>
    </w:p>
  </w:endnote>
  <w:endnote w:type="continuationSeparator" w:id="0">
    <w:p w14:paraId="46DAD8D6" w14:textId="77777777" w:rsidR="008F4D34" w:rsidRDefault="008F4D3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altName w:val="Cooper Black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87434" w14:textId="77777777" w:rsidR="008F4D34" w:rsidRDefault="008F4D34">
      <w:pPr>
        <w:spacing w:before="0" w:after="0"/>
      </w:pPr>
      <w:r>
        <w:separator/>
      </w:r>
    </w:p>
  </w:footnote>
  <w:footnote w:type="continuationSeparator" w:id="0">
    <w:p w14:paraId="4F289978" w14:textId="77777777" w:rsidR="008F4D34" w:rsidRDefault="008F4D3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onthEnd" w:val="31/10/2025"/>
    <w:docVar w:name="MonthStart" w:val="01/10/2025"/>
    <w:docVar w:name="ShowDynamicGuides" w:val="1"/>
    <w:docVar w:name="ShowMarginGuides" w:val="0"/>
    <w:docVar w:name="ShowOutlines" w:val="0"/>
    <w:docVar w:name="ShowStaticGuides" w:val="0"/>
  </w:docVars>
  <w:rsids>
    <w:rsidRoot w:val="00D379F0"/>
    <w:rsid w:val="000B27B4"/>
    <w:rsid w:val="000B3C8E"/>
    <w:rsid w:val="00115C91"/>
    <w:rsid w:val="00122167"/>
    <w:rsid w:val="00124ADC"/>
    <w:rsid w:val="00193E15"/>
    <w:rsid w:val="00240E12"/>
    <w:rsid w:val="0025748C"/>
    <w:rsid w:val="002D48E9"/>
    <w:rsid w:val="002F7032"/>
    <w:rsid w:val="00320970"/>
    <w:rsid w:val="00347683"/>
    <w:rsid w:val="00363F52"/>
    <w:rsid w:val="00370956"/>
    <w:rsid w:val="00375B27"/>
    <w:rsid w:val="003C5D33"/>
    <w:rsid w:val="00416868"/>
    <w:rsid w:val="005323D8"/>
    <w:rsid w:val="0056442B"/>
    <w:rsid w:val="005B0C48"/>
    <w:rsid w:val="005E3EAF"/>
    <w:rsid w:val="00604C10"/>
    <w:rsid w:val="00616325"/>
    <w:rsid w:val="00637970"/>
    <w:rsid w:val="007E7A76"/>
    <w:rsid w:val="0081356A"/>
    <w:rsid w:val="00862FE3"/>
    <w:rsid w:val="00875B60"/>
    <w:rsid w:val="008959D3"/>
    <w:rsid w:val="008E6CE1"/>
    <w:rsid w:val="008F4D34"/>
    <w:rsid w:val="0092083A"/>
    <w:rsid w:val="00925ED9"/>
    <w:rsid w:val="009728C0"/>
    <w:rsid w:val="00997C7D"/>
    <w:rsid w:val="009A164A"/>
    <w:rsid w:val="00A33853"/>
    <w:rsid w:val="00B61942"/>
    <w:rsid w:val="00BC6A26"/>
    <w:rsid w:val="00BF0FEE"/>
    <w:rsid w:val="00C41633"/>
    <w:rsid w:val="00C80158"/>
    <w:rsid w:val="00C84B59"/>
    <w:rsid w:val="00C92DD7"/>
    <w:rsid w:val="00CB00F4"/>
    <w:rsid w:val="00CF5B8C"/>
    <w:rsid w:val="00D379F0"/>
    <w:rsid w:val="00DA720A"/>
    <w:rsid w:val="00E56C1B"/>
    <w:rsid w:val="00EA415B"/>
    <w:rsid w:val="00F5170F"/>
    <w:rsid w:val="00F72EE4"/>
    <w:rsid w:val="00F91023"/>
    <w:rsid w:val="00FF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A310DA4"/>
  <w15:docId w15:val="{215C620C-5F6E-4FEA-9BA0-B84B431B9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2BC00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2BC00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85D0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85D0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495E00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495E00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92BC00" w:themeColor="accent1" w:shadow="1"/>
        <w:left w:val="single" w:sz="2" w:space="10" w:color="92BC00" w:themeColor="accent1" w:shadow="1"/>
        <w:bottom w:val="single" w:sz="2" w:space="10" w:color="92BC00" w:themeColor="accent1" w:shadow="1"/>
        <w:right w:val="single" w:sz="2" w:space="10" w:color="92BC00" w:themeColor="accent1" w:shadow="1"/>
      </w:pBdr>
      <w:ind w:left="1152" w:right="1152"/>
    </w:pPr>
    <w:rPr>
      <w:i/>
      <w:iCs/>
      <w:color w:val="92BC00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92BC00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92BC00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485D00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485D00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cPresidencia\AppData\Roaming\Microsoft\Plantillas\Calendario%20de%20instant&#225;neas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6297A84FF4941D9891F52280C9065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68E637-9537-4A88-84EB-ED7840F26C98}"/>
      </w:docPartPr>
      <w:docPartBody>
        <w:p w:rsidR="00366765" w:rsidRDefault="00D62506">
          <w:pPr>
            <w:pStyle w:val="26297A84FF4941D9891F52280C9065F3"/>
          </w:pPr>
          <w:r w:rsidRPr="00DA720A">
            <w:rPr>
              <w:noProof/>
              <w:lang w:bidi="es-ES"/>
            </w:rPr>
            <w:t>Lunes</w:t>
          </w:r>
        </w:p>
      </w:docPartBody>
    </w:docPart>
    <w:docPart>
      <w:docPartPr>
        <w:name w:val="50FAC8F55F4F45AAAA2AF60D2BD1A2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496E82-7DA4-4748-A95F-BDC130936DE8}"/>
      </w:docPartPr>
      <w:docPartBody>
        <w:p w:rsidR="00366765" w:rsidRDefault="00D62506">
          <w:pPr>
            <w:pStyle w:val="50FAC8F55F4F45AAAA2AF60D2BD1A228"/>
          </w:pPr>
          <w:r w:rsidRPr="00DA720A">
            <w:rPr>
              <w:noProof/>
              <w:lang w:bidi="es-ES"/>
            </w:rPr>
            <w:t>Martes</w:t>
          </w:r>
        </w:p>
      </w:docPartBody>
    </w:docPart>
    <w:docPart>
      <w:docPartPr>
        <w:name w:val="88B4C46C27DB4F0F868CD07C78B23B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2CC4B5-3A67-43D9-8C5E-625FFB73F183}"/>
      </w:docPartPr>
      <w:docPartBody>
        <w:p w:rsidR="00366765" w:rsidRDefault="00D62506">
          <w:pPr>
            <w:pStyle w:val="88B4C46C27DB4F0F868CD07C78B23B0A"/>
          </w:pPr>
          <w:r w:rsidRPr="00DA720A">
            <w:rPr>
              <w:noProof/>
              <w:lang w:bidi="es-ES"/>
            </w:rPr>
            <w:t>Miércoles</w:t>
          </w:r>
        </w:p>
      </w:docPartBody>
    </w:docPart>
    <w:docPart>
      <w:docPartPr>
        <w:name w:val="21ADEA267B7743588EA639ED271FD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871530-BD8B-45F6-8B36-5F7971228560}"/>
      </w:docPartPr>
      <w:docPartBody>
        <w:p w:rsidR="00366765" w:rsidRDefault="00D62506">
          <w:pPr>
            <w:pStyle w:val="21ADEA267B7743588EA639ED271FD03B"/>
          </w:pPr>
          <w:r w:rsidRPr="00DA720A">
            <w:rPr>
              <w:noProof/>
              <w:lang w:bidi="es-ES"/>
            </w:rPr>
            <w:t>Jueves</w:t>
          </w:r>
        </w:p>
      </w:docPartBody>
    </w:docPart>
    <w:docPart>
      <w:docPartPr>
        <w:name w:val="8F650F5B13BF49F9A90084FD4B6319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07743-804F-48FA-80F2-79C43C17DA23}"/>
      </w:docPartPr>
      <w:docPartBody>
        <w:p w:rsidR="00366765" w:rsidRDefault="00D62506">
          <w:pPr>
            <w:pStyle w:val="8F650F5B13BF49F9A90084FD4B6319A0"/>
          </w:pPr>
          <w:r w:rsidRPr="00DA720A">
            <w:rPr>
              <w:noProof/>
              <w:lang w:bidi="es-ES"/>
            </w:rPr>
            <w:t>Viernes</w:t>
          </w:r>
        </w:p>
      </w:docPartBody>
    </w:docPart>
    <w:docPart>
      <w:docPartPr>
        <w:name w:val="7BCD7D828E574B9DAD85A3E530BE0E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D8B8B0-D16B-4C62-BF68-EFD7FE572CEB}"/>
      </w:docPartPr>
      <w:docPartBody>
        <w:p w:rsidR="00366765" w:rsidRDefault="00D62506">
          <w:pPr>
            <w:pStyle w:val="7BCD7D828E574B9DAD85A3E530BE0E9F"/>
          </w:pPr>
          <w:r w:rsidRPr="00DA720A">
            <w:rPr>
              <w:noProof/>
              <w:lang w:bidi="es-ES"/>
            </w:rPr>
            <w:t>Sábado</w:t>
          </w:r>
        </w:p>
      </w:docPartBody>
    </w:docPart>
    <w:docPart>
      <w:docPartPr>
        <w:name w:val="979AC07D46A3434A88F2E326A16DC8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38C46C-B6B9-4BA6-B719-9CB938BFE8C6}"/>
      </w:docPartPr>
      <w:docPartBody>
        <w:p w:rsidR="00366765" w:rsidRDefault="00D62506">
          <w:pPr>
            <w:pStyle w:val="979AC07D46A3434A88F2E326A16DC87C"/>
          </w:pPr>
          <w:r w:rsidRPr="00DA720A">
            <w:rPr>
              <w:noProof/>
              <w:lang w:bidi="es-ES"/>
            </w:rPr>
            <w:t>Domingo</w:t>
          </w:r>
        </w:p>
      </w:docPartBody>
    </w:docPart>
    <w:docPart>
      <w:docPartPr>
        <w:name w:val="8C15EDDFD37F43B3BC11C0375A0463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00C768-CBD1-41D7-BE86-62AF6298C44F}"/>
      </w:docPartPr>
      <w:docPartBody>
        <w:p w:rsidR="00366765" w:rsidRDefault="00D62506">
          <w:pPr>
            <w:pStyle w:val="8C15EDDFD37F43B3BC11C0375A0463D8"/>
          </w:pPr>
          <w:r w:rsidRPr="00DA720A">
            <w:rPr>
              <w:noProof/>
              <w:lang w:bidi="es-ES"/>
            </w:rPr>
            <w:t>Vea y edite este documento con Word en su equipo, teléfono o tableta. Puede editar el texto, insertar contenido como imágenes, formas o tablas, y guardar el documento cómodamente en la nube desde Word en cualquier dispositivo Windows, Mac, Android o iOS.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altName w:val="Cooper Black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506"/>
    <w:rsid w:val="00366765"/>
    <w:rsid w:val="008A6813"/>
    <w:rsid w:val="00BC0309"/>
    <w:rsid w:val="00D6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26297A84FF4941D9891F52280C9065F3">
    <w:name w:val="26297A84FF4941D9891F52280C9065F3"/>
  </w:style>
  <w:style w:type="paragraph" w:customStyle="1" w:styleId="50FAC8F55F4F45AAAA2AF60D2BD1A228">
    <w:name w:val="50FAC8F55F4F45AAAA2AF60D2BD1A228"/>
  </w:style>
  <w:style w:type="paragraph" w:customStyle="1" w:styleId="88B4C46C27DB4F0F868CD07C78B23B0A">
    <w:name w:val="88B4C46C27DB4F0F868CD07C78B23B0A"/>
  </w:style>
  <w:style w:type="paragraph" w:customStyle="1" w:styleId="21ADEA267B7743588EA639ED271FD03B">
    <w:name w:val="21ADEA267B7743588EA639ED271FD03B"/>
  </w:style>
  <w:style w:type="paragraph" w:customStyle="1" w:styleId="8F650F5B13BF49F9A90084FD4B6319A0">
    <w:name w:val="8F650F5B13BF49F9A90084FD4B6319A0"/>
  </w:style>
  <w:style w:type="paragraph" w:customStyle="1" w:styleId="7BCD7D828E574B9DAD85A3E530BE0E9F">
    <w:name w:val="7BCD7D828E574B9DAD85A3E530BE0E9F"/>
  </w:style>
  <w:style w:type="paragraph" w:customStyle="1" w:styleId="979AC07D46A3434A88F2E326A16DC87C">
    <w:name w:val="979AC07D46A3434A88F2E326A16DC87C"/>
  </w:style>
  <w:style w:type="paragraph" w:customStyle="1" w:styleId="8C15EDDFD37F43B3BC11C0375A0463D8">
    <w:name w:val="8C15EDDFD37F43B3BC11C0375A0463D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napshot Calendar">
      <a:dk1>
        <a:sysClr val="windowText" lastClr="000000"/>
      </a:dk1>
      <a:lt1>
        <a:sysClr val="window" lastClr="FFFFFF"/>
      </a:lt1>
      <a:dk2>
        <a:srgbClr val="2B142D"/>
      </a:dk2>
      <a:lt2>
        <a:srgbClr val="727272"/>
      </a:lt2>
      <a:accent1>
        <a:srgbClr val="92BC00"/>
      </a:accent1>
      <a:accent2>
        <a:srgbClr val="C98C22"/>
      </a:accent2>
      <a:accent3>
        <a:srgbClr val="65D6FF"/>
      </a:accent3>
      <a:accent4>
        <a:srgbClr val="D39BC8"/>
      </a:accent4>
      <a:accent5>
        <a:srgbClr val="C00000"/>
      </a:accent5>
      <a:accent6>
        <a:srgbClr val="FFFF00"/>
      </a:accent6>
      <a:hlink>
        <a:srgbClr val="0000FF"/>
      </a:hlink>
      <a:folHlink>
        <a:srgbClr val="80008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Calendario de instantáneas</Template>
  <TotalTime>185</TotalTime>
  <Pages>2</Pages>
  <Words>776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PRESIDENCIA</cp:lastModifiedBy>
  <cp:revision>10</cp:revision>
  <dcterms:created xsi:type="dcterms:W3CDTF">2025-10-17T17:14:00Z</dcterms:created>
  <dcterms:modified xsi:type="dcterms:W3CDTF">2025-11-07T17:50:00Z</dcterms:modified>
  <cp:category/>
</cp:coreProperties>
</file>