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F4355" w14:textId="77777777" w:rsidR="00661028" w:rsidRPr="007C7528" w:rsidRDefault="00661028">
      <w:pPr>
        <w:pStyle w:val="Sinespaciado"/>
        <w:rPr>
          <w:noProof/>
          <w:sz w:val="16"/>
          <w:szCs w:val="16"/>
        </w:rPr>
      </w:pPr>
    </w:p>
    <w:tbl>
      <w:tblPr>
        <w:tblStyle w:val="Tabladecalendario"/>
        <w:tblpPr w:leftFromText="141" w:rightFromText="141" w:vertAnchor="page" w:horzAnchor="margin" w:tblpY="1681"/>
        <w:tblW w:w="5000" w:type="pct"/>
        <w:tblLook w:val="0420" w:firstRow="1" w:lastRow="0" w:firstColumn="0" w:lastColumn="0" w:noHBand="0" w:noVBand="1"/>
        <w:tblCaption w:val="Tabla de diseño"/>
      </w:tblPr>
      <w:tblGrid>
        <w:gridCol w:w="1617"/>
        <w:gridCol w:w="1618"/>
        <w:gridCol w:w="1618"/>
        <w:gridCol w:w="1815"/>
        <w:gridCol w:w="1497"/>
        <w:gridCol w:w="1376"/>
        <w:gridCol w:w="915"/>
      </w:tblGrid>
      <w:tr w:rsidR="00C64881" w:rsidRPr="007C7528" w14:paraId="6345CF07" w14:textId="77777777" w:rsidTr="007C75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tcW w:w="1617" w:type="dxa"/>
            <w:tcBorders>
              <w:bottom w:val="single" w:sz="4" w:space="0" w:color="595959" w:themeColor="text1" w:themeTint="A6"/>
            </w:tcBorders>
          </w:tcPr>
          <w:p w14:paraId="3F4ADB40" w14:textId="77777777" w:rsidR="001C3FA9" w:rsidRPr="007C7528" w:rsidRDefault="001C3FA9" w:rsidP="00310811">
            <w:pPr>
              <w:pStyle w:val="Das"/>
              <w:ind w:left="577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Lunes</w:t>
            </w:r>
          </w:p>
        </w:tc>
        <w:tc>
          <w:tcPr>
            <w:tcW w:w="1618" w:type="dxa"/>
            <w:tcBorders>
              <w:bottom w:val="single" w:sz="4" w:space="0" w:color="595959" w:themeColor="text1" w:themeTint="A6"/>
            </w:tcBorders>
          </w:tcPr>
          <w:p w14:paraId="35CA09FB" w14:textId="77777777" w:rsidR="001C3FA9" w:rsidRPr="007C7528" w:rsidRDefault="001C3FA9" w:rsidP="00A42183">
            <w:pPr>
              <w:pStyle w:val="Das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Martes</w:t>
            </w:r>
          </w:p>
        </w:tc>
        <w:tc>
          <w:tcPr>
            <w:tcW w:w="1618" w:type="dxa"/>
            <w:tcBorders>
              <w:bottom w:val="single" w:sz="4" w:space="0" w:color="595959" w:themeColor="text1" w:themeTint="A6"/>
            </w:tcBorders>
          </w:tcPr>
          <w:p w14:paraId="22EDB2F5" w14:textId="77777777" w:rsidR="001C3FA9" w:rsidRPr="007C7528" w:rsidRDefault="001C3FA9" w:rsidP="00A42183">
            <w:pPr>
              <w:pStyle w:val="Das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Miércoles</w:t>
            </w:r>
          </w:p>
        </w:tc>
        <w:tc>
          <w:tcPr>
            <w:tcW w:w="1815" w:type="dxa"/>
            <w:tcBorders>
              <w:bottom w:val="single" w:sz="4" w:space="0" w:color="595959" w:themeColor="text1" w:themeTint="A6"/>
            </w:tcBorders>
          </w:tcPr>
          <w:p w14:paraId="13F73381" w14:textId="77777777" w:rsidR="001C3FA9" w:rsidRPr="007C7528" w:rsidRDefault="001C3FA9" w:rsidP="00A42183">
            <w:pPr>
              <w:pStyle w:val="Das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Jueves</w:t>
            </w:r>
          </w:p>
        </w:tc>
        <w:tc>
          <w:tcPr>
            <w:tcW w:w="1496" w:type="dxa"/>
            <w:tcBorders>
              <w:bottom w:val="single" w:sz="4" w:space="0" w:color="595959" w:themeColor="text1" w:themeTint="A6"/>
            </w:tcBorders>
          </w:tcPr>
          <w:p w14:paraId="0D7F8ED1" w14:textId="77777777" w:rsidR="001C3FA9" w:rsidRPr="007C7528" w:rsidRDefault="001C3FA9" w:rsidP="00A42183">
            <w:pPr>
              <w:pStyle w:val="Das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Viernes</w:t>
            </w:r>
          </w:p>
        </w:tc>
        <w:tc>
          <w:tcPr>
            <w:tcW w:w="1376" w:type="dxa"/>
            <w:tcBorders>
              <w:bottom w:val="single" w:sz="4" w:space="0" w:color="595959" w:themeColor="text1" w:themeTint="A6"/>
            </w:tcBorders>
          </w:tcPr>
          <w:p w14:paraId="7196AF2E" w14:textId="77777777" w:rsidR="001C3FA9" w:rsidRPr="007C7528" w:rsidRDefault="001C3FA9" w:rsidP="00A42183">
            <w:pPr>
              <w:pStyle w:val="Das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Sábado</w:t>
            </w:r>
          </w:p>
        </w:tc>
        <w:tc>
          <w:tcPr>
            <w:tcW w:w="916" w:type="dxa"/>
            <w:tcBorders>
              <w:bottom w:val="single" w:sz="4" w:space="0" w:color="595959" w:themeColor="text1" w:themeTint="A6"/>
            </w:tcBorders>
          </w:tcPr>
          <w:p w14:paraId="3CCB6DF3" w14:textId="77777777" w:rsidR="001C3FA9" w:rsidRPr="007C7528" w:rsidRDefault="001C3FA9" w:rsidP="00A42183">
            <w:pPr>
              <w:pStyle w:val="Das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Domingo</w:t>
            </w:r>
          </w:p>
        </w:tc>
      </w:tr>
      <w:tr w:rsidR="00C64881" w:rsidRPr="007C7528" w14:paraId="3E91EFA2" w14:textId="77777777" w:rsidTr="007C7528">
        <w:trPr>
          <w:trHeight w:val="1274"/>
        </w:trPr>
        <w:tc>
          <w:tcPr>
            <w:tcW w:w="1617" w:type="dxa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FFFFFF" w:themeFill="background1"/>
          </w:tcPr>
          <w:p w14:paraId="082431E3" w14:textId="77777777" w:rsidR="001C3FA9" w:rsidRPr="007C7528" w:rsidRDefault="001C3FA9" w:rsidP="00A42183">
            <w:pPr>
              <w:pStyle w:val="Fechas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IF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DocVariable MonthStart \@ dddd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instrText>miércoles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 “lunes” 1 ""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</w:tc>
        <w:tc>
          <w:tcPr>
            <w:tcW w:w="1618" w:type="dxa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auto"/>
          </w:tcPr>
          <w:p w14:paraId="6F9A8BFB" w14:textId="77777777" w:rsidR="001C3FA9" w:rsidRPr="007C7528" w:rsidRDefault="001C3FA9" w:rsidP="00A42183">
            <w:pPr>
              <w:pStyle w:val="Fechas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IF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DocVariable MonthStart \@ dddd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instrText>miércoles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 “martes” 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IF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=A2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instrText>0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&lt;&gt; 0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=A2+1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instrText>2022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""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</w:tc>
        <w:tc>
          <w:tcPr>
            <w:tcW w:w="161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6F91712" w14:textId="03981AE6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 xml:space="preserve">                        </w:t>
            </w:r>
            <w:r w:rsidR="007C7528">
              <w:rPr>
                <w:noProof/>
                <w:sz w:val="16"/>
                <w:szCs w:val="16"/>
                <w:lang w:bidi="es-ES"/>
              </w:rPr>
              <w:t xml:space="preserve">     1</w:t>
            </w:r>
          </w:p>
          <w:p w14:paraId="6CF6BCD1" w14:textId="77777777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Atencion a la ciudadania.</w:t>
            </w:r>
          </w:p>
          <w:p w14:paraId="50B68F5E" w14:textId="77777777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</w:p>
          <w:p w14:paraId="06A6E34A" w14:textId="77777777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 xml:space="preserve">Consulta nutricional gratuita.       </w:t>
            </w:r>
          </w:p>
        </w:tc>
        <w:tc>
          <w:tcPr>
            <w:tcW w:w="1815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B6A5510" w14:textId="27CF841C" w:rsidR="001C3FA9" w:rsidRPr="007C7528" w:rsidRDefault="001C3FA9" w:rsidP="00A42183">
            <w:pPr>
              <w:pStyle w:val="Fechas"/>
              <w:jc w:val="center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 xml:space="preserve">               </w:t>
            </w:r>
            <w:r w:rsidR="007C7528">
              <w:rPr>
                <w:noProof/>
                <w:sz w:val="16"/>
                <w:szCs w:val="16"/>
                <w:lang w:bidi="es-ES"/>
              </w:rPr>
              <w:t xml:space="preserve">             2</w:t>
            </w:r>
            <w:r w:rsidRPr="007C7528">
              <w:rPr>
                <w:noProof/>
                <w:sz w:val="16"/>
                <w:szCs w:val="16"/>
                <w:lang w:bidi="es-ES"/>
              </w:rPr>
              <w:t xml:space="preserve"> </w:t>
            </w:r>
            <w:r w:rsidR="00C64881" w:rsidRPr="007C7528">
              <w:rPr>
                <w:noProof/>
                <w:sz w:val="16"/>
                <w:szCs w:val="16"/>
                <w:lang w:bidi="es-ES"/>
              </w:rPr>
              <w:t xml:space="preserve">        </w:t>
            </w:r>
            <w:r w:rsidRPr="007C7528">
              <w:rPr>
                <w:noProof/>
                <w:sz w:val="16"/>
                <w:szCs w:val="16"/>
                <w:lang w:bidi="es-ES"/>
              </w:rPr>
              <w:t>Atencion a la ciudadania</w:t>
            </w:r>
          </w:p>
          <w:p w14:paraId="494E3615" w14:textId="77777777" w:rsidR="001C3FA9" w:rsidRPr="007C7528" w:rsidRDefault="001C3FA9" w:rsidP="00A42183">
            <w:pPr>
              <w:pStyle w:val="Fechas"/>
              <w:jc w:val="center"/>
              <w:rPr>
                <w:noProof/>
                <w:sz w:val="16"/>
                <w:szCs w:val="16"/>
                <w:lang w:bidi="es-ES"/>
              </w:rPr>
            </w:pPr>
          </w:p>
          <w:p w14:paraId="587D935A" w14:textId="77777777" w:rsidR="001C3FA9" w:rsidRPr="007C7528" w:rsidRDefault="001C3FA9" w:rsidP="00A42183">
            <w:pPr>
              <w:pStyle w:val="Fechas"/>
              <w:jc w:val="center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 xml:space="preserve">Consulta nutricional gratuita.    </w:t>
            </w:r>
          </w:p>
        </w:tc>
        <w:tc>
          <w:tcPr>
            <w:tcW w:w="14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48AC7B9" w14:textId="77777777" w:rsidR="001C3FA9" w:rsidRPr="007C7528" w:rsidRDefault="001C3FA9" w:rsidP="00A42183">
            <w:pPr>
              <w:pStyle w:val="Fechas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IF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DocVariable MonthStart \@ dddd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instrText>miércoles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= “viernes” 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IF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=D2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instrText>2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&lt;&gt; 0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=D2+1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instrText>3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""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instrText>3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3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  <w:p w14:paraId="3B1CF0DB" w14:textId="77777777" w:rsidR="001C3FA9" w:rsidRPr="007C7528" w:rsidRDefault="001C3FA9" w:rsidP="007C7528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Atencion a la ciudadania.</w:t>
            </w:r>
          </w:p>
          <w:p w14:paraId="6050C392" w14:textId="77777777" w:rsidR="001C3FA9" w:rsidRPr="007C7528" w:rsidRDefault="001C3FA9" w:rsidP="007C7528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Consulta nutricional gratuita.</w:t>
            </w:r>
          </w:p>
          <w:p w14:paraId="156B92DB" w14:textId="77777777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 xml:space="preserve">Inspecciones sanitarias </w:t>
            </w:r>
          </w:p>
        </w:tc>
        <w:tc>
          <w:tcPr>
            <w:tcW w:w="137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AED94BA" w14:textId="77777777" w:rsidR="001C3FA9" w:rsidRPr="007C7528" w:rsidRDefault="001C3FA9" w:rsidP="00A42183">
            <w:pPr>
              <w:pStyle w:val="Fechas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IF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DocVariable MonthStart \@ dddd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instrText>miércoles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 “sábado” 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IF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=E2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instrText>3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&lt;&gt; 0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=E2+1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instrText>4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""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instrText>4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4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</w:tc>
        <w:tc>
          <w:tcPr>
            <w:tcW w:w="91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76F941C" w14:textId="77777777" w:rsidR="001C3FA9" w:rsidRPr="007C7528" w:rsidRDefault="001C3FA9" w:rsidP="00A42183">
            <w:pPr>
              <w:pStyle w:val="Fechas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IF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DocVariable MonthStart \@ dddd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instrText>miércoles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 “domingo” 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IF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=F2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instrText>4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&lt;&gt; 0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=F2+1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instrText>5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""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instrText>5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5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</w:tc>
      </w:tr>
      <w:tr w:rsidR="00C64881" w:rsidRPr="007C7528" w14:paraId="756DD04E" w14:textId="77777777" w:rsidTr="007C7528">
        <w:trPr>
          <w:trHeight w:val="258"/>
        </w:trPr>
        <w:tc>
          <w:tcPr>
            <w:tcW w:w="1617" w:type="dxa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FFFFFF" w:themeFill="background1"/>
          </w:tcPr>
          <w:p w14:paraId="7FA2DE2F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618" w:type="dxa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auto"/>
          </w:tcPr>
          <w:p w14:paraId="2632A417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61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FCDD94C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81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7163BBD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4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AFE7057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37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E2899AA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69BE35B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</w:tr>
      <w:tr w:rsidR="00C64881" w:rsidRPr="007C7528" w14:paraId="20F78693" w14:textId="77777777" w:rsidTr="007C7528">
        <w:trPr>
          <w:trHeight w:val="2161"/>
        </w:trPr>
        <w:tc>
          <w:tcPr>
            <w:tcW w:w="1617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0DD2DA9" w14:textId="77777777" w:rsidR="001C3FA9" w:rsidRPr="007C7528" w:rsidRDefault="001C3FA9" w:rsidP="00A42183">
            <w:pPr>
              <w:pStyle w:val="Fechas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=G2+1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6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  <w:p w14:paraId="102D6079" w14:textId="77777777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 xml:space="preserve">Atencion a la ciudadania. </w:t>
            </w:r>
          </w:p>
          <w:p w14:paraId="37DABEA6" w14:textId="653FEF1B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“En equipo contra el dengue” invitacion por redes a la poblacion a seguir recomend</w:t>
            </w:r>
            <w:r w:rsidR="00C64881" w:rsidRPr="007C7528">
              <w:rPr>
                <w:noProof/>
                <w:sz w:val="16"/>
                <w:szCs w:val="16"/>
                <w:lang w:bidi="es-ES"/>
              </w:rPr>
              <w:t>aciones</w:t>
            </w:r>
            <w:r w:rsidR="00E8492F" w:rsidRPr="007C7528">
              <w:rPr>
                <w:noProof/>
                <w:sz w:val="16"/>
                <w:szCs w:val="16"/>
                <w:lang w:bidi="es-ES"/>
              </w:rPr>
              <w:t xml:space="preserve"> </w:t>
            </w:r>
            <w:r w:rsidRPr="007C7528">
              <w:rPr>
                <w:noProof/>
                <w:sz w:val="16"/>
                <w:szCs w:val="16"/>
                <w:lang w:bidi="es-ES"/>
              </w:rPr>
              <w:t xml:space="preserve"> y acciones preventivas.</w:t>
            </w:r>
          </w:p>
        </w:tc>
        <w:tc>
          <w:tcPr>
            <w:tcW w:w="161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DD0C516" w14:textId="77777777" w:rsidR="001C3FA9" w:rsidRPr="007C7528" w:rsidRDefault="001C3FA9" w:rsidP="00A42183">
            <w:pPr>
              <w:pStyle w:val="Fechas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=A4+1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7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  <w:p w14:paraId="2D25D494" w14:textId="77777777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Atencion a la cidadania.</w:t>
            </w:r>
          </w:p>
          <w:p w14:paraId="358991B5" w14:textId="2F6137C0" w:rsidR="001C3FA9" w:rsidRPr="007C7528" w:rsidRDefault="00D700CC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Se hace visita a las escuelas apoyando</w:t>
            </w:r>
            <w:r w:rsidR="00013CC6" w:rsidRPr="007C7528">
              <w:rPr>
                <w:noProof/>
                <w:sz w:val="16"/>
                <w:szCs w:val="16"/>
              </w:rPr>
              <w:t xml:space="preserve"> con las recomendaciones en la busqu</w:t>
            </w:r>
            <w:r w:rsidR="00B5099C" w:rsidRPr="007C7528">
              <w:rPr>
                <w:noProof/>
                <w:sz w:val="16"/>
                <w:szCs w:val="16"/>
              </w:rPr>
              <w:t xml:space="preserve">edad </w:t>
            </w:r>
            <w:r w:rsidR="00013CC6" w:rsidRPr="007C7528">
              <w:rPr>
                <w:noProof/>
                <w:sz w:val="16"/>
                <w:szCs w:val="16"/>
              </w:rPr>
              <w:t>ma</w:t>
            </w:r>
            <w:r w:rsidR="00B5099C" w:rsidRPr="007C7528">
              <w:rPr>
                <w:noProof/>
                <w:sz w:val="16"/>
                <w:szCs w:val="16"/>
              </w:rPr>
              <w:t>s</w:t>
            </w:r>
            <w:r w:rsidR="00013CC6" w:rsidRPr="007C7528">
              <w:rPr>
                <w:noProof/>
                <w:sz w:val="16"/>
                <w:szCs w:val="16"/>
              </w:rPr>
              <w:t>iva y eliminacion de criaderos del mosquito del Dengue.</w:t>
            </w:r>
          </w:p>
          <w:p w14:paraId="79A79641" w14:textId="77777777" w:rsidR="001C3FA9" w:rsidRPr="007C7528" w:rsidRDefault="001C3FA9" w:rsidP="00A42183">
            <w:pPr>
              <w:pStyle w:val="Fechas"/>
              <w:rPr>
                <w:noProof/>
                <w:sz w:val="16"/>
                <w:szCs w:val="16"/>
              </w:rPr>
            </w:pPr>
          </w:p>
        </w:tc>
        <w:tc>
          <w:tcPr>
            <w:tcW w:w="161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D3C4316" w14:textId="77777777" w:rsidR="001C3FA9" w:rsidRPr="007C7528" w:rsidRDefault="001C3FA9" w:rsidP="00A42183">
            <w:pPr>
              <w:pStyle w:val="Fechas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=B4+1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8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  <w:p w14:paraId="7BE6660D" w14:textId="77777777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 xml:space="preserve">Atencion a la ciudadania. </w:t>
            </w:r>
          </w:p>
          <w:p w14:paraId="20431281" w14:textId="0083B27F" w:rsidR="001C3FA9" w:rsidRPr="007C7528" w:rsidRDefault="00013CC6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Se hace visita a las escuelas apoyando con las recomendaciones en la busquedad masiva y eleiminacion de criaderos del mosquito del Dengue.</w:t>
            </w:r>
          </w:p>
        </w:tc>
        <w:tc>
          <w:tcPr>
            <w:tcW w:w="1815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82995DC" w14:textId="77777777" w:rsidR="001C3FA9" w:rsidRPr="007C7528" w:rsidRDefault="001C3FA9" w:rsidP="00A42183">
            <w:pPr>
              <w:pStyle w:val="Fechas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=C4+1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9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  <w:p w14:paraId="6B3332C3" w14:textId="77777777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 xml:space="preserve">Atencion a la ciudadania. </w:t>
            </w:r>
          </w:p>
          <w:p w14:paraId="0608C8D5" w14:textId="47313850" w:rsidR="00013CC6" w:rsidRPr="007C7528" w:rsidRDefault="00013CC6" w:rsidP="00A42183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 xml:space="preserve">Se hace visita a las escuelas apondando con las recomendacionesen la busquedad masiva y eliminacion de criaderos del mosquito del Dengue. </w:t>
            </w:r>
          </w:p>
        </w:tc>
        <w:tc>
          <w:tcPr>
            <w:tcW w:w="14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A0D5312" w14:textId="77777777" w:rsidR="001C3FA9" w:rsidRPr="007C7528" w:rsidRDefault="001C3FA9" w:rsidP="00A42183">
            <w:pPr>
              <w:pStyle w:val="Fechas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=D4+1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10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  <w:p w14:paraId="0C389C27" w14:textId="77777777" w:rsidR="001C3FA9" w:rsidRPr="007C7528" w:rsidRDefault="001C3FA9" w:rsidP="00B5099C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Atencion a la ciudadadnia.</w:t>
            </w:r>
          </w:p>
          <w:p w14:paraId="72CB4A00" w14:textId="3FA48E4D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Se conmemora el dia mundia</w:t>
            </w:r>
            <w:r w:rsidR="00B5099C" w:rsidRPr="007C7528">
              <w:rPr>
                <w:noProof/>
                <w:sz w:val="16"/>
                <w:szCs w:val="16"/>
                <w:lang w:bidi="es-ES"/>
              </w:rPr>
              <w:t>l</w:t>
            </w:r>
            <w:r w:rsidRPr="007C7528">
              <w:rPr>
                <w:noProof/>
                <w:sz w:val="16"/>
                <w:szCs w:val="16"/>
                <w:lang w:bidi="es-ES"/>
              </w:rPr>
              <w:t xml:space="preserve"> de la Salud Mental con una ispiradora ponencia.</w:t>
            </w:r>
          </w:p>
        </w:tc>
        <w:tc>
          <w:tcPr>
            <w:tcW w:w="137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BE2C6ED" w14:textId="77777777" w:rsidR="001C3FA9" w:rsidRPr="007C7528" w:rsidRDefault="001C3FA9" w:rsidP="00A42183">
            <w:pPr>
              <w:pStyle w:val="Fechas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=E4+1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11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  <w:p w14:paraId="45F665B6" w14:textId="77777777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Apoyo a las labores de mantenimiento en la fuente y el arco de bienvenida ubicada en la entrada principal del municipio.</w:t>
            </w:r>
          </w:p>
        </w:tc>
        <w:tc>
          <w:tcPr>
            <w:tcW w:w="91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8A8DB73" w14:textId="77777777" w:rsidR="001C3FA9" w:rsidRPr="007C7528" w:rsidRDefault="001C3FA9" w:rsidP="00A42183">
            <w:pPr>
              <w:pStyle w:val="Fechas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=F4+1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12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</w:tc>
      </w:tr>
      <w:tr w:rsidR="00C64881" w:rsidRPr="007C7528" w14:paraId="3E5F10C1" w14:textId="77777777" w:rsidTr="007C7528">
        <w:trPr>
          <w:trHeight w:hRule="exact" w:val="67"/>
        </w:trPr>
        <w:tc>
          <w:tcPr>
            <w:tcW w:w="1617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2F266EE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61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86394C6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61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F4F4160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81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E8BEAB8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4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8B895CB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37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C577DD0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3827214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</w:tr>
      <w:tr w:rsidR="00C64881" w:rsidRPr="007C7528" w14:paraId="0AAA3BFF" w14:textId="77777777" w:rsidTr="007C7528">
        <w:trPr>
          <w:trHeight w:val="397"/>
        </w:trPr>
        <w:tc>
          <w:tcPr>
            <w:tcW w:w="1617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4F7A57A" w14:textId="16D34650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 xml:space="preserve">                           </w:t>
            </w:r>
            <w:r w:rsidR="00154FC6" w:rsidRPr="007C7528">
              <w:rPr>
                <w:noProof/>
                <w:sz w:val="16"/>
                <w:szCs w:val="16"/>
                <w:lang w:bidi="es-ES"/>
              </w:rPr>
              <w:t>13</w:t>
            </w:r>
          </w:p>
          <w:p w14:paraId="36C18B6C" w14:textId="4D2E0853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Atencion a la ciudadania.</w:t>
            </w:r>
          </w:p>
          <w:p w14:paraId="60128B63" w14:textId="26F3F9BD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 xml:space="preserve">Dia mundial de </w:t>
            </w:r>
            <w:r w:rsidR="00B5099C" w:rsidRPr="007C7528">
              <w:rPr>
                <w:noProof/>
                <w:sz w:val="16"/>
                <w:szCs w:val="16"/>
                <w:lang w:bidi="es-ES"/>
              </w:rPr>
              <w:t>l</w:t>
            </w:r>
            <w:r w:rsidRPr="007C7528">
              <w:rPr>
                <w:noProof/>
                <w:sz w:val="16"/>
                <w:szCs w:val="16"/>
                <w:lang w:bidi="es-ES"/>
              </w:rPr>
              <w:t xml:space="preserve">a Trombosis, se hace </w:t>
            </w:r>
            <w:r w:rsidR="00D67DDB" w:rsidRPr="007C7528">
              <w:rPr>
                <w:noProof/>
                <w:sz w:val="16"/>
                <w:szCs w:val="16"/>
                <w:lang w:bidi="es-ES"/>
              </w:rPr>
              <w:t xml:space="preserve">difusion </w:t>
            </w:r>
            <w:r w:rsidRPr="007C7528">
              <w:rPr>
                <w:noProof/>
                <w:sz w:val="16"/>
                <w:szCs w:val="16"/>
                <w:lang w:bidi="es-ES"/>
              </w:rPr>
              <w:t xml:space="preserve">por redes </w:t>
            </w:r>
            <w:r w:rsidR="00D67DDB" w:rsidRPr="007C7528">
              <w:rPr>
                <w:noProof/>
                <w:sz w:val="16"/>
                <w:szCs w:val="16"/>
                <w:lang w:bidi="es-ES"/>
              </w:rPr>
              <w:t xml:space="preserve">para </w:t>
            </w:r>
            <w:r w:rsidRPr="007C7528">
              <w:rPr>
                <w:noProof/>
                <w:sz w:val="16"/>
                <w:szCs w:val="16"/>
                <w:lang w:bidi="es-ES"/>
              </w:rPr>
              <w:t xml:space="preserve">consientizar. </w:t>
            </w:r>
          </w:p>
        </w:tc>
        <w:tc>
          <w:tcPr>
            <w:tcW w:w="161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74CC8DF" w14:textId="77777777" w:rsidR="001C3FA9" w:rsidRPr="007C7528" w:rsidRDefault="001C3FA9" w:rsidP="00A42183">
            <w:pPr>
              <w:pStyle w:val="Fechas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=A6+1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14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  <w:p w14:paraId="6F1315C3" w14:textId="77777777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Atencion a la ciudadania.</w:t>
            </w:r>
          </w:p>
          <w:p w14:paraId="350FCD0D" w14:textId="77777777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</w:p>
          <w:p w14:paraId="427A358C" w14:textId="571B398A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</w:rPr>
              <w:t>Consulta nutricional gratuita.</w:t>
            </w:r>
          </w:p>
        </w:tc>
        <w:tc>
          <w:tcPr>
            <w:tcW w:w="161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6D317A0" w14:textId="77777777" w:rsidR="001C3FA9" w:rsidRPr="007C7528" w:rsidRDefault="001C3FA9" w:rsidP="00A42183">
            <w:pPr>
              <w:pStyle w:val="Fechas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=B6+1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15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  <w:p w14:paraId="5AB1D40E" w14:textId="77777777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Atencion a la ciudadania.</w:t>
            </w:r>
          </w:p>
          <w:p w14:paraId="65651ADE" w14:textId="5899C45C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Dia mundial del lavado de manos, jornada de consientizacion en puestos del mercado.</w:t>
            </w:r>
          </w:p>
        </w:tc>
        <w:tc>
          <w:tcPr>
            <w:tcW w:w="1815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C0D4D92" w14:textId="77777777" w:rsidR="001C3FA9" w:rsidRPr="007C7528" w:rsidRDefault="001C3FA9" w:rsidP="00A42183">
            <w:pPr>
              <w:pStyle w:val="Fechas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=C6+1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16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  <w:p w14:paraId="4DEC0245" w14:textId="77777777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Atencion a la ciudada</w:t>
            </w:r>
            <w:r w:rsidR="006D73B9" w:rsidRPr="007C7528">
              <w:rPr>
                <w:noProof/>
                <w:sz w:val="16"/>
                <w:szCs w:val="16"/>
                <w:lang w:bidi="es-ES"/>
              </w:rPr>
              <w:t xml:space="preserve">nia. </w:t>
            </w:r>
          </w:p>
          <w:p w14:paraId="72C49CC6" w14:textId="040DBF6C" w:rsidR="006D73B9" w:rsidRPr="007C7528" w:rsidRDefault="006D73B9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 xml:space="preserve">Dia mundial de la alimentacion, se hace </w:t>
            </w:r>
            <w:r w:rsidR="00D67DDB" w:rsidRPr="007C7528">
              <w:rPr>
                <w:noProof/>
                <w:sz w:val="16"/>
                <w:szCs w:val="16"/>
              </w:rPr>
              <w:t>difusion</w:t>
            </w:r>
            <w:r w:rsidRPr="007C7528">
              <w:rPr>
                <w:noProof/>
                <w:sz w:val="16"/>
                <w:szCs w:val="16"/>
              </w:rPr>
              <w:t xml:space="preserve"> por redes para concientizar.</w:t>
            </w:r>
          </w:p>
        </w:tc>
        <w:tc>
          <w:tcPr>
            <w:tcW w:w="14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17650F1" w14:textId="77777777" w:rsidR="001C3FA9" w:rsidRPr="007C7528" w:rsidRDefault="001C3FA9" w:rsidP="00A42183">
            <w:pPr>
              <w:pStyle w:val="Fechas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=D6+1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17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  <w:p w14:paraId="3601B6EE" w14:textId="4BB366DF" w:rsidR="006D73B9" w:rsidRPr="007C7528" w:rsidRDefault="006D73B9" w:rsidP="00C04C66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Atencion a la ciudadania.</w:t>
            </w:r>
          </w:p>
          <w:p w14:paraId="3C7E4C08" w14:textId="04B6C1B8" w:rsidR="00C04C66" w:rsidRPr="007C7528" w:rsidRDefault="00C04C66" w:rsidP="00C04C66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 xml:space="preserve">Se hace una invitacion por medio de un video y redes a consientizar sobre la prevencion del Dengue. </w:t>
            </w:r>
          </w:p>
          <w:p w14:paraId="7BBF47DF" w14:textId="5C1FD175" w:rsidR="006D73B9" w:rsidRPr="007C7528" w:rsidRDefault="006D73B9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</w:p>
        </w:tc>
        <w:tc>
          <w:tcPr>
            <w:tcW w:w="137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4351E3C" w14:textId="77777777" w:rsidR="001C3FA9" w:rsidRPr="007C7528" w:rsidRDefault="001C3FA9" w:rsidP="00A42183">
            <w:pPr>
              <w:pStyle w:val="Fechas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=E6+1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18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</w:tc>
        <w:tc>
          <w:tcPr>
            <w:tcW w:w="91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86EF316" w14:textId="77777777" w:rsidR="00310811" w:rsidRPr="007C7528" w:rsidRDefault="001C3FA9" w:rsidP="00310811">
            <w:pPr>
              <w:pStyle w:val="Fechas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=F6+1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19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  <w:p w14:paraId="69FEE98B" w14:textId="77777777" w:rsidR="007C7528" w:rsidRDefault="00310811" w:rsidP="00C04C66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Dia mundial de la lucha contra el cancer.</w:t>
            </w:r>
          </w:p>
          <w:p w14:paraId="34D5D71D" w14:textId="5C0EBCB8" w:rsidR="00D700CC" w:rsidRPr="007C7528" w:rsidRDefault="007C7528" w:rsidP="00C04C66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>
              <w:rPr>
                <w:noProof/>
                <w:sz w:val="16"/>
                <w:szCs w:val="16"/>
                <w:lang w:bidi="es-ES"/>
              </w:rPr>
              <w:t>Se hace difucion por redes.</w:t>
            </w:r>
            <w:r w:rsidR="00D700CC" w:rsidRPr="007C7528">
              <w:rPr>
                <w:noProof/>
                <w:sz w:val="16"/>
                <w:szCs w:val="16"/>
                <w:lang w:bidi="es-ES"/>
              </w:rPr>
              <w:t xml:space="preserve"> </w:t>
            </w:r>
          </w:p>
        </w:tc>
      </w:tr>
      <w:tr w:rsidR="00C64881" w:rsidRPr="007C7528" w14:paraId="3D25CE42" w14:textId="77777777" w:rsidTr="007C7528">
        <w:trPr>
          <w:trHeight w:hRule="exact" w:val="71"/>
        </w:trPr>
        <w:tc>
          <w:tcPr>
            <w:tcW w:w="1617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B7B369E" w14:textId="541023EE" w:rsidR="001C3FA9" w:rsidRPr="007C7528" w:rsidRDefault="001C3FA9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</w:p>
        </w:tc>
        <w:tc>
          <w:tcPr>
            <w:tcW w:w="161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0EB0F6F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61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4BBEC78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81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86B7496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4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D6472C9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37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194701F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69E2CB4" w14:textId="77777777" w:rsidR="001C3FA9" w:rsidRPr="007C7528" w:rsidRDefault="001C3FA9" w:rsidP="00A42183">
            <w:pPr>
              <w:rPr>
                <w:noProof/>
                <w:sz w:val="16"/>
                <w:szCs w:val="16"/>
              </w:rPr>
            </w:pPr>
          </w:p>
        </w:tc>
      </w:tr>
      <w:tr w:rsidR="00C64881" w:rsidRPr="007C7528" w14:paraId="1215ABD6" w14:textId="77777777" w:rsidTr="007C7528">
        <w:trPr>
          <w:trHeight w:val="377"/>
        </w:trPr>
        <w:tc>
          <w:tcPr>
            <w:tcW w:w="1617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2EC3F59" w14:textId="77777777" w:rsidR="006D73B9" w:rsidRPr="007C7528" w:rsidRDefault="00BF3BF5" w:rsidP="00A42183">
            <w:pPr>
              <w:pStyle w:val="Fechas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20</w:t>
            </w:r>
          </w:p>
          <w:p w14:paraId="5E94A6B2" w14:textId="07B1D3BD" w:rsidR="00154FC6" w:rsidRPr="007C7528" w:rsidRDefault="00154FC6" w:rsidP="00A42183">
            <w:pPr>
              <w:pStyle w:val="Fechas"/>
              <w:jc w:val="center"/>
              <w:rPr>
                <w:noProof/>
                <w:sz w:val="16"/>
                <w:szCs w:val="16"/>
              </w:rPr>
            </w:pPr>
          </w:p>
          <w:p w14:paraId="35C31B13" w14:textId="77777777" w:rsidR="00154FC6" w:rsidRPr="007C7528" w:rsidRDefault="00154FC6" w:rsidP="00A42183">
            <w:pPr>
              <w:pStyle w:val="Fechas"/>
              <w:rPr>
                <w:noProof/>
                <w:sz w:val="16"/>
                <w:szCs w:val="16"/>
              </w:rPr>
            </w:pPr>
          </w:p>
          <w:p w14:paraId="27E72489" w14:textId="3AB692F6" w:rsidR="00154FC6" w:rsidRPr="007C7528" w:rsidRDefault="00154FC6" w:rsidP="00A42183">
            <w:pPr>
              <w:pStyle w:val="Fechas"/>
              <w:jc w:val="center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 xml:space="preserve">Dia inhabil      </w:t>
            </w:r>
          </w:p>
          <w:p w14:paraId="739294C8" w14:textId="18F27109" w:rsidR="00154FC6" w:rsidRPr="007C7528" w:rsidRDefault="00154FC6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</w:p>
        </w:tc>
        <w:tc>
          <w:tcPr>
            <w:tcW w:w="161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135AB08" w14:textId="10D380B6" w:rsidR="00D67DDB" w:rsidRPr="007C7528" w:rsidRDefault="00310811" w:rsidP="00310811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 xml:space="preserve">                       21</w:t>
            </w:r>
          </w:p>
          <w:p w14:paraId="61DAF78F" w14:textId="77777777" w:rsidR="00D67DDB" w:rsidRPr="007C7528" w:rsidRDefault="00D67DDB" w:rsidP="00A42183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Atencion a la ciudadania.</w:t>
            </w:r>
          </w:p>
          <w:p w14:paraId="5962A062" w14:textId="53A702C3" w:rsidR="006D73B9" w:rsidRPr="007C7528" w:rsidRDefault="00D67DDB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Semana de conmemoracion del dia mundia contra la lucha del cancer de mama, se hace un lazo humano mas tarde t</w:t>
            </w:r>
            <w:r w:rsidR="00B5099C" w:rsidRPr="007C7528">
              <w:rPr>
                <w:noProof/>
                <w:sz w:val="16"/>
                <w:szCs w:val="16"/>
                <w:lang w:bidi="es-ES"/>
              </w:rPr>
              <w:t>a</w:t>
            </w:r>
            <w:r w:rsidRPr="007C7528">
              <w:rPr>
                <w:noProof/>
                <w:sz w:val="16"/>
                <w:szCs w:val="16"/>
                <w:lang w:bidi="es-ES"/>
              </w:rPr>
              <w:t>ller ilustrativo</w:t>
            </w:r>
            <w:r w:rsidR="00B5099C" w:rsidRPr="007C7528">
              <w:rPr>
                <w:noProof/>
                <w:sz w:val="16"/>
                <w:szCs w:val="16"/>
                <w:lang w:bidi="es-ES"/>
              </w:rPr>
              <w:t>.</w:t>
            </w:r>
            <w:r w:rsidRPr="007C7528">
              <w:rPr>
                <w:noProof/>
                <w:sz w:val="16"/>
                <w:szCs w:val="16"/>
                <w:lang w:bidi="es-ES"/>
              </w:rPr>
              <w:t xml:space="preserve"> </w:t>
            </w:r>
          </w:p>
        </w:tc>
        <w:tc>
          <w:tcPr>
            <w:tcW w:w="161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763B3D2" w14:textId="77777777" w:rsidR="008C25D4" w:rsidRPr="007C7528" w:rsidRDefault="006D73B9" w:rsidP="00A42183">
            <w:pPr>
              <w:pStyle w:val="Fechas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=B8+1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22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  <w:p w14:paraId="71B231E7" w14:textId="4921D825" w:rsidR="008C25D4" w:rsidRPr="007C7528" w:rsidRDefault="008C25D4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Atencion a la ciudadania.</w:t>
            </w:r>
          </w:p>
          <w:p w14:paraId="326DCD19" w14:textId="77777777" w:rsidR="00B5099C" w:rsidRPr="007C7528" w:rsidRDefault="00B5099C" w:rsidP="00A42183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</w:p>
          <w:p w14:paraId="755836C6" w14:textId="77777777" w:rsidR="00B5099C" w:rsidRPr="007C7528" w:rsidRDefault="008C25D4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Consulta nutricional gratuita.</w:t>
            </w:r>
          </w:p>
          <w:p w14:paraId="7FC41A05" w14:textId="21272236" w:rsidR="00B5099C" w:rsidRPr="007C7528" w:rsidRDefault="008C25D4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 xml:space="preserve"> </w:t>
            </w:r>
          </w:p>
          <w:p w14:paraId="37AFC6D0" w14:textId="396200C3" w:rsidR="008C25D4" w:rsidRPr="007C7528" w:rsidRDefault="008C25D4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Proyeccion de pelicula.</w:t>
            </w:r>
          </w:p>
        </w:tc>
        <w:tc>
          <w:tcPr>
            <w:tcW w:w="1815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33C1EDE" w14:textId="77777777" w:rsidR="006D73B9" w:rsidRPr="007C7528" w:rsidRDefault="006D73B9" w:rsidP="00A42183">
            <w:pPr>
              <w:pStyle w:val="Fechas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=C8+1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23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  <w:p w14:paraId="09D7A1E3" w14:textId="543A3CDE" w:rsidR="008C25D4" w:rsidRPr="007C7528" w:rsidRDefault="008C25D4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 xml:space="preserve">Atencion a la ciudadania. </w:t>
            </w:r>
          </w:p>
          <w:p w14:paraId="19BEA231" w14:textId="77777777" w:rsidR="008C25D4" w:rsidRPr="007C7528" w:rsidRDefault="008C25D4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Consulta nutricional gratuita.</w:t>
            </w:r>
          </w:p>
          <w:p w14:paraId="6D6AF306" w14:textId="3B0864AA" w:rsidR="008C25D4" w:rsidRPr="007C7528" w:rsidRDefault="008C25D4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Charla informativa, “Nutricion y preveccion del cancer de mama”</w:t>
            </w:r>
          </w:p>
        </w:tc>
        <w:tc>
          <w:tcPr>
            <w:tcW w:w="149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A0EBFFF" w14:textId="77777777" w:rsidR="006D73B9" w:rsidRPr="007C7528" w:rsidRDefault="006D73B9" w:rsidP="00A42183">
            <w:pPr>
              <w:pStyle w:val="Fechas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=D8+1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24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  <w:p w14:paraId="5D358B8B" w14:textId="77777777" w:rsidR="008C25D4" w:rsidRPr="007C7528" w:rsidRDefault="008C25D4" w:rsidP="00A42183">
            <w:pPr>
              <w:pStyle w:val="Fechas"/>
              <w:jc w:val="left"/>
              <w:rPr>
                <w:noProof/>
                <w:sz w:val="16"/>
                <w:szCs w:val="16"/>
                <w:lang w:bidi="es-ES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t>Atencion a la ciudadania.</w:t>
            </w:r>
          </w:p>
          <w:p w14:paraId="3AFA28BD" w14:textId="425CCA43" w:rsidR="008C25D4" w:rsidRPr="007C7528" w:rsidRDefault="008C25D4" w:rsidP="00A42183">
            <w:pPr>
              <w:pStyle w:val="Fechas"/>
              <w:jc w:val="left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Marcha en conmemoracion por dia internacional del cancer de mama.</w:t>
            </w:r>
          </w:p>
        </w:tc>
        <w:tc>
          <w:tcPr>
            <w:tcW w:w="137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9F9A25E" w14:textId="77777777" w:rsidR="006D73B9" w:rsidRPr="007C7528" w:rsidRDefault="006D73B9" w:rsidP="00A42183">
            <w:pPr>
              <w:pStyle w:val="Fechas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=E8+1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25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</w:tc>
        <w:tc>
          <w:tcPr>
            <w:tcW w:w="91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8D6C377" w14:textId="77777777" w:rsidR="006D73B9" w:rsidRPr="007C7528" w:rsidRDefault="006D73B9" w:rsidP="00A42183">
            <w:pPr>
              <w:pStyle w:val="Fechas"/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  <w:lang w:bidi="es-ES"/>
              </w:rPr>
              <w:fldChar w:fldCharType="begin"/>
            </w:r>
            <w:r w:rsidRPr="007C7528">
              <w:rPr>
                <w:noProof/>
                <w:sz w:val="16"/>
                <w:szCs w:val="16"/>
                <w:lang w:bidi="es-ES"/>
              </w:rPr>
              <w:instrText xml:space="preserve"> =F8+1 </w:instrTex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separate"/>
            </w:r>
            <w:r w:rsidRPr="007C7528">
              <w:rPr>
                <w:noProof/>
                <w:sz w:val="16"/>
                <w:szCs w:val="16"/>
                <w:lang w:bidi="es-ES"/>
              </w:rPr>
              <w:t>26</w:t>
            </w:r>
            <w:r w:rsidRPr="007C7528">
              <w:rPr>
                <w:noProof/>
                <w:sz w:val="16"/>
                <w:szCs w:val="16"/>
                <w:lang w:bidi="es-ES"/>
              </w:rPr>
              <w:fldChar w:fldCharType="end"/>
            </w:r>
          </w:p>
        </w:tc>
      </w:tr>
      <w:tr w:rsidR="00C64881" w:rsidRPr="007C7528" w14:paraId="37D9AFDA" w14:textId="77777777" w:rsidTr="007C7528">
        <w:trPr>
          <w:trHeight w:hRule="exact" w:val="67"/>
        </w:trPr>
        <w:tc>
          <w:tcPr>
            <w:tcW w:w="1617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46DF107" w14:textId="6317595D" w:rsidR="006D73B9" w:rsidRPr="007C7528" w:rsidRDefault="006D73B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61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8C493E6" w14:textId="77777777" w:rsidR="006D73B9" w:rsidRPr="007C7528" w:rsidRDefault="006D73B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61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86AD025" w14:textId="77777777" w:rsidR="006D73B9" w:rsidRPr="007C7528" w:rsidRDefault="006D73B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81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4C0035F" w14:textId="77777777" w:rsidR="006D73B9" w:rsidRPr="007C7528" w:rsidRDefault="006D73B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4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54E0484" w14:textId="77777777" w:rsidR="006D73B9" w:rsidRPr="007C7528" w:rsidRDefault="006D73B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37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D100DDA" w14:textId="77777777" w:rsidR="006D73B9" w:rsidRPr="007C7528" w:rsidRDefault="006D73B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BF02C21" w14:textId="25E19B71" w:rsidR="00BF3BF5" w:rsidRPr="007C7528" w:rsidRDefault="00BF3BF5" w:rsidP="00A42183">
            <w:pPr>
              <w:rPr>
                <w:noProof/>
                <w:sz w:val="16"/>
                <w:szCs w:val="16"/>
              </w:rPr>
            </w:pPr>
          </w:p>
        </w:tc>
      </w:tr>
      <w:tr w:rsidR="00C64881" w:rsidRPr="007C7528" w14:paraId="4C95B883" w14:textId="77777777" w:rsidTr="007C7528">
        <w:trPr>
          <w:trHeight w:hRule="exact" w:val="2014"/>
        </w:trPr>
        <w:tc>
          <w:tcPr>
            <w:tcW w:w="1617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7CFF3C5" w14:textId="77777777" w:rsidR="00C04C66" w:rsidRPr="007C7528" w:rsidRDefault="00310811" w:rsidP="00A42183">
            <w:pPr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 xml:space="preserve">                       </w:t>
            </w:r>
            <w:r w:rsidR="00C04C66" w:rsidRPr="007C7528">
              <w:rPr>
                <w:noProof/>
                <w:sz w:val="16"/>
                <w:szCs w:val="16"/>
              </w:rPr>
              <w:t>27</w:t>
            </w:r>
          </w:p>
          <w:p w14:paraId="582CB32E" w14:textId="3C5107A5" w:rsidR="00C04C66" w:rsidRPr="007C7528" w:rsidRDefault="00C04C66" w:rsidP="00A42183">
            <w:pPr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Atencion a la ciudada</w:t>
            </w:r>
            <w:r w:rsidR="00B5099C" w:rsidRPr="007C7528">
              <w:rPr>
                <w:noProof/>
                <w:sz w:val="16"/>
                <w:szCs w:val="16"/>
              </w:rPr>
              <w:t>nia.</w:t>
            </w:r>
          </w:p>
          <w:p w14:paraId="55273EC8" w14:textId="73F95E7A" w:rsidR="00C04C66" w:rsidRPr="007C7528" w:rsidRDefault="00C04C66" w:rsidP="00A42183">
            <w:pPr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Consulta nutri</w:t>
            </w:r>
            <w:r w:rsidR="00B5099C" w:rsidRPr="007C7528">
              <w:rPr>
                <w:noProof/>
                <w:sz w:val="16"/>
                <w:szCs w:val="16"/>
              </w:rPr>
              <w:t>c</w:t>
            </w:r>
            <w:r w:rsidRPr="007C7528">
              <w:rPr>
                <w:noProof/>
                <w:sz w:val="16"/>
                <w:szCs w:val="16"/>
              </w:rPr>
              <w:t>ional gratuita</w:t>
            </w:r>
          </w:p>
        </w:tc>
        <w:tc>
          <w:tcPr>
            <w:tcW w:w="161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8AF0FCC" w14:textId="77777777" w:rsidR="00BF3BF5" w:rsidRPr="007C7528" w:rsidRDefault="00C04C66" w:rsidP="00A42183">
            <w:pPr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 xml:space="preserve">                        28</w:t>
            </w:r>
          </w:p>
          <w:p w14:paraId="2738EC1C" w14:textId="4DC6B341" w:rsidR="00C04C66" w:rsidRPr="007C7528" w:rsidRDefault="00C04C66" w:rsidP="00A42183">
            <w:pPr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Atencion a la ciudadania.</w:t>
            </w:r>
          </w:p>
          <w:p w14:paraId="5AD7B095" w14:textId="230C7048" w:rsidR="00804DC9" w:rsidRPr="007C7528" w:rsidRDefault="00804DC9" w:rsidP="00A42183">
            <w:pPr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Inspecciones sanitarias</w:t>
            </w:r>
          </w:p>
          <w:p w14:paraId="5DA050A0" w14:textId="0C11F036" w:rsidR="00804DC9" w:rsidRPr="007C7528" w:rsidRDefault="00804DC9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61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9DE6779" w14:textId="77777777" w:rsidR="00BF3BF5" w:rsidRPr="007C7528" w:rsidRDefault="00C04C66" w:rsidP="00A42183">
            <w:pPr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 xml:space="preserve">                        29</w:t>
            </w:r>
          </w:p>
          <w:p w14:paraId="1A312A0C" w14:textId="77777777" w:rsidR="00C04C66" w:rsidRPr="007C7528" w:rsidRDefault="00C04C66" w:rsidP="00A42183">
            <w:pPr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 xml:space="preserve">Atencion a la ciudadania. </w:t>
            </w:r>
          </w:p>
          <w:p w14:paraId="6A41FF63" w14:textId="239CCF24" w:rsidR="00C04C66" w:rsidRPr="007C7528" w:rsidRDefault="00804DC9" w:rsidP="00A42183">
            <w:pPr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A</w:t>
            </w:r>
            <w:r w:rsidR="00C04C66" w:rsidRPr="007C7528">
              <w:rPr>
                <w:noProof/>
                <w:sz w:val="16"/>
                <w:szCs w:val="16"/>
              </w:rPr>
              <w:t>poyo</w:t>
            </w:r>
            <w:r w:rsidRPr="007C7528">
              <w:rPr>
                <w:noProof/>
                <w:sz w:val="16"/>
                <w:szCs w:val="16"/>
              </w:rPr>
              <w:t xml:space="preserve"> a la preparatoria </w:t>
            </w:r>
            <w:r w:rsidR="00B5099C" w:rsidRPr="007C7528">
              <w:rPr>
                <w:noProof/>
                <w:sz w:val="16"/>
                <w:szCs w:val="16"/>
              </w:rPr>
              <w:t>por</w:t>
            </w:r>
            <w:r w:rsidRPr="007C7528">
              <w:rPr>
                <w:noProof/>
                <w:sz w:val="16"/>
                <w:szCs w:val="16"/>
              </w:rPr>
              <w:t xml:space="preserve"> la jornada de limpieza.</w:t>
            </w:r>
          </w:p>
        </w:tc>
        <w:tc>
          <w:tcPr>
            <w:tcW w:w="181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10E0679" w14:textId="77777777" w:rsidR="00BF3BF5" w:rsidRPr="007C7528" w:rsidRDefault="00804DC9" w:rsidP="00A42183">
            <w:pPr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 xml:space="preserve">                          30</w:t>
            </w:r>
          </w:p>
          <w:p w14:paraId="78B34575" w14:textId="51C36F4B" w:rsidR="00804DC9" w:rsidRPr="007C7528" w:rsidRDefault="00804DC9" w:rsidP="00A42183">
            <w:pPr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Atencion a la ciudadania.</w:t>
            </w:r>
          </w:p>
          <w:p w14:paraId="00EF5D13" w14:textId="38FFF14A" w:rsidR="00804DC9" w:rsidRPr="007C7528" w:rsidRDefault="00804DC9" w:rsidP="00A42183">
            <w:pPr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>Consulta nutricional gratuita.</w:t>
            </w:r>
          </w:p>
        </w:tc>
        <w:tc>
          <w:tcPr>
            <w:tcW w:w="149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29A3F31" w14:textId="77777777" w:rsidR="00BF3BF5" w:rsidRPr="007C7528" w:rsidRDefault="00804DC9" w:rsidP="00A42183">
            <w:pPr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 xml:space="preserve">                     31</w:t>
            </w:r>
          </w:p>
          <w:p w14:paraId="6E75CD3E" w14:textId="77777777" w:rsidR="00804DC9" w:rsidRPr="007C7528" w:rsidRDefault="00804DC9" w:rsidP="00A42183">
            <w:pPr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 xml:space="preserve">Atencion a la ciudadania. </w:t>
            </w:r>
          </w:p>
          <w:p w14:paraId="79D248C9" w14:textId="09FEA202" w:rsidR="00804DC9" w:rsidRPr="007C7528" w:rsidRDefault="00804DC9" w:rsidP="00A42183">
            <w:pPr>
              <w:rPr>
                <w:noProof/>
                <w:sz w:val="16"/>
                <w:szCs w:val="16"/>
              </w:rPr>
            </w:pPr>
            <w:r w:rsidRPr="007C7528">
              <w:rPr>
                <w:noProof/>
                <w:sz w:val="16"/>
                <w:szCs w:val="16"/>
              </w:rPr>
              <w:t xml:space="preserve">Colaboracion en la limpieza de la plaza principal. </w:t>
            </w:r>
          </w:p>
        </w:tc>
        <w:tc>
          <w:tcPr>
            <w:tcW w:w="137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33F51A4" w14:textId="77777777" w:rsidR="00BF3BF5" w:rsidRPr="007C7528" w:rsidRDefault="00BF3BF5" w:rsidP="00A4218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91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F2BC0F0" w14:textId="77777777" w:rsidR="00BF3BF5" w:rsidRPr="007C7528" w:rsidRDefault="00BF3BF5" w:rsidP="00A42183">
            <w:pPr>
              <w:ind w:left="-554"/>
              <w:rPr>
                <w:noProof/>
                <w:sz w:val="16"/>
                <w:szCs w:val="16"/>
              </w:rPr>
            </w:pPr>
          </w:p>
        </w:tc>
      </w:tr>
    </w:tbl>
    <w:p w14:paraId="1B175469" w14:textId="630C6032" w:rsidR="00A42183" w:rsidRPr="00113781" w:rsidRDefault="00310811" w:rsidP="00A42183">
      <w:pPr>
        <w:rPr>
          <w:sz w:val="32"/>
          <w:szCs w:val="32"/>
        </w:rPr>
      </w:pPr>
      <w:r w:rsidRPr="007C7528">
        <w:rPr>
          <w:sz w:val="16"/>
          <w:szCs w:val="16"/>
        </w:rPr>
        <w:t xml:space="preserve">         </w:t>
      </w:r>
      <w:r w:rsidR="00113781">
        <w:rPr>
          <w:sz w:val="16"/>
          <w:szCs w:val="16"/>
        </w:rPr>
        <w:t xml:space="preserve">                    </w:t>
      </w:r>
      <w:r w:rsidR="00113781" w:rsidRPr="00113781">
        <w:rPr>
          <w:sz w:val="36"/>
          <w:szCs w:val="36"/>
        </w:rPr>
        <w:t>PROMOTORIA DE SALUD             OCTUBRE 2025</w:t>
      </w:r>
    </w:p>
    <w:sectPr w:rsidR="00A42183" w:rsidRPr="00113781" w:rsidSect="00A42183">
      <w:pgSz w:w="11906" w:h="16838" w:code="9"/>
      <w:pgMar w:top="794" w:right="720" w:bottom="142" w:left="720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2039D" w14:textId="77777777" w:rsidR="00BE1A79" w:rsidRDefault="00BE1A79">
      <w:pPr>
        <w:spacing w:before="0" w:after="0"/>
      </w:pPr>
      <w:r>
        <w:separator/>
      </w:r>
    </w:p>
  </w:endnote>
  <w:endnote w:type="continuationSeparator" w:id="0">
    <w:p w14:paraId="4820B901" w14:textId="77777777" w:rsidR="00BE1A79" w:rsidRDefault="00BE1A7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9B6FF7" w14:textId="77777777" w:rsidR="00BE1A79" w:rsidRDefault="00BE1A79">
      <w:pPr>
        <w:spacing w:before="0" w:after="0"/>
      </w:pPr>
      <w:r>
        <w:separator/>
      </w:r>
    </w:p>
  </w:footnote>
  <w:footnote w:type="continuationSeparator" w:id="0">
    <w:p w14:paraId="76AC9DFF" w14:textId="77777777" w:rsidR="00BE1A79" w:rsidRDefault="00BE1A79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1/10/2025"/>
    <w:docVar w:name="MonthStart" w:val="01/10/2025"/>
    <w:docVar w:name="ShowDynamicGuides" w:val="1"/>
    <w:docVar w:name="ShowMarginGuides" w:val="0"/>
    <w:docVar w:name="ShowOutlines" w:val="0"/>
    <w:docVar w:name="ShowStaticGuides" w:val="0"/>
  </w:docVars>
  <w:rsids>
    <w:rsidRoot w:val="00CF14BA"/>
    <w:rsid w:val="00013CC6"/>
    <w:rsid w:val="00013CD4"/>
    <w:rsid w:val="000264EF"/>
    <w:rsid w:val="00043E9F"/>
    <w:rsid w:val="000A2992"/>
    <w:rsid w:val="000F7F55"/>
    <w:rsid w:val="00113781"/>
    <w:rsid w:val="00122717"/>
    <w:rsid w:val="00147549"/>
    <w:rsid w:val="00154FC6"/>
    <w:rsid w:val="001C3FA9"/>
    <w:rsid w:val="00310811"/>
    <w:rsid w:val="00334DB9"/>
    <w:rsid w:val="00344E5B"/>
    <w:rsid w:val="004615C7"/>
    <w:rsid w:val="004D2DF0"/>
    <w:rsid w:val="00512444"/>
    <w:rsid w:val="0052741E"/>
    <w:rsid w:val="00661028"/>
    <w:rsid w:val="00683AD2"/>
    <w:rsid w:val="006D6957"/>
    <w:rsid w:val="006D73B9"/>
    <w:rsid w:val="00755660"/>
    <w:rsid w:val="007C7528"/>
    <w:rsid w:val="007D5D32"/>
    <w:rsid w:val="00804DC9"/>
    <w:rsid w:val="008111A1"/>
    <w:rsid w:val="0081589D"/>
    <w:rsid w:val="008946E4"/>
    <w:rsid w:val="008C25D4"/>
    <w:rsid w:val="008C666A"/>
    <w:rsid w:val="008F2DB1"/>
    <w:rsid w:val="00921F35"/>
    <w:rsid w:val="00A42183"/>
    <w:rsid w:val="00A50D8A"/>
    <w:rsid w:val="00A9066E"/>
    <w:rsid w:val="00B4398C"/>
    <w:rsid w:val="00B5099C"/>
    <w:rsid w:val="00B961B3"/>
    <w:rsid w:val="00BA7574"/>
    <w:rsid w:val="00BE1A79"/>
    <w:rsid w:val="00BF3BF5"/>
    <w:rsid w:val="00C04C66"/>
    <w:rsid w:val="00C64881"/>
    <w:rsid w:val="00C874E1"/>
    <w:rsid w:val="00CA1B39"/>
    <w:rsid w:val="00CF02D9"/>
    <w:rsid w:val="00CF14BA"/>
    <w:rsid w:val="00D4237E"/>
    <w:rsid w:val="00D67DDB"/>
    <w:rsid w:val="00D700CC"/>
    <w:rsid w:val="00DB6D13"/>
    <w:rsid w:val="00E65197"/>
    <w:rsid w:val="00E74E5D"/>
    <w:rsid w:val="00E8492F"/>
    <w:rsid w:val="00E92894"/>
    <w:rsid w:val="00EB0532"/>
    <w:rsid w:val="00F23639"/>
    <w:rsid w:val="00F479E2"/>
    <w:rsid w:val="00F926D2"/>
    <w:rsid w:val="00FA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47513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92057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C102B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421840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592057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592057" w:themeColor="accent1" w:shadow="1"/>
        <w:left w:val="single" w:sz="2" w:space="10" w:color="592057" w:themeColor="accent1" w:shadow="1"/>
        <w:bottom w:val="single" w:sz="2" w:space="10" w:color="592057" w:themeColor="accent1" w:shadow="1"/>
        <w:right w:val="single" w:sz="2" w:space="10" w:color="592057" w:themeColor="accent1" w:shadow="1"/>
      </w:pBdr>
      <w:ind w:left="1152" w:right="1152"/>
    </w:pPr>
    <w:rPr>
      <w:i/>
      <w:iCs/>
      <w:color w:val="592057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592057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2C102B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D58CD3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HIA\AppData\Roaming\Microsoft\Templates\Calendario%20de%20actividades.dotm" TargetMode="External"/></Relationships>
</file>

<file path=word/theme/theme1.xml><?xml version="1.0" encoding="utf-8"?>
<a:theme xmlns:a="http://schemas.openxmlformats.org/drawingml/2006/main" name="Office Theme">
  <a:themeElements>
    <a:clrScheme name="Event Calendar">
      <a:dk1>
        <a:sysClr val="windowText" lastClr="000000"/>
      </a:dk1>
      <a:lt1>
        <a:sysClr val="window" lastClr="FFFFFF"/>
      </a:lt1>
      <a:dk2>
        <a:srgbClr val="606060"/>
      </a:dk2>
      <a:lt2>
        <a:srgbClr val="E6E6E6"/>
      </a:lt2>
      <a:accent1>
        <a:srgbClr val="592057"/>
      </a:accent1>
      <a:accent2>
        <a:srgbClr val="85C1C8"/>
      </a:accent2>
      <a:accent3>
        <a:srgbClr val="9DBFA3"/>
      </a:accent3>
      <a:accent4>
        <a:srgbClr val="C6B592"/>
      </a:accent4>
      <a:accent5>
        <a:srgbClr val="744D2A"/>
      </a:accent5>
      <a:accent6>
        <a:srgbClr val="293E00"/>
      </a:accent6>
      <a:hlink>
        <a:srgbClr val="003353"/>
      </a:hlink>
      <a:folHlink>
        <a:srgbClr val="473500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1</Pages>
  <Words>551</Words>
  <Characters>3034</Characters>
  <Application>Microsoft Office Word</Application>
  <DocSecurity>0</DocSecurity>
  <Lines>25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3578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2025-11-10T17:02:00Z</dcterms:created>
  <dcterms:modified xsi:type="dcterms:W3CDTF">2025-11-10T17:02:00Z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