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7F952D5A" w:rsidR="00EA415B" w:rsidRPr="00A62E28" w:rsidRDefault="000E31C8">
            <w:pPr>
              <w:pStyle w:val="Mes"/>
            </w:pPr>
            <w:r>
              <w:rPr>
                <w:lang w:bidi="es-ES"/>
              </w:rPr>
              <w:t>Agosto</w:t>
            </w:r>
            <w:r w:rsidR="00F30DCB">
              <w:rPr>
                <w:lang w:bidi="es-ES"/>
              </w:rPr>
              <w:t xml:space="preserve">            </w:t>
            </w:r>
            <w:r w:rsidR="0055674E">
              <w:rPr>
                <w:lang w:bidi="es-ES"/>
              </w:rPr>
              <w:t xml:space="preserve">       </w:t>
            </w:r>
            <w:r w:rsidR="00E16298">
              <w:rPr>
                <w:lang w:bidi="es-ES"/>
              </w:rPr>
              <w:t xml:space="preserve">    </w:t>
            </w:r>
            <w:r w:rsidR="0055674E">
              <w:rPr>
                <w:lang w:bidi="es-ES"/>
              </w:rPr>
              <w:t xml:space="preserve"> </w:t>
            </w:r>
            <w:r w:rsidR="00245682">
              <w:rPr>
                <w:lang w:bidi="es-ES"/>
              </w:rPr>
              <w:t xml:space="preserve"> </w:t>
            </w:r>
            <w:r>
              <w:rPr>
                <w:sz w:val="96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0E31C8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0E31C8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0E31C8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0E31C8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0E31C8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0E31C8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50A13A3D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0990E34F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251C105F" w:rsidR="00EA415B" w:rsidRPr="00A62E28" w:rsidRDefault="00EA415B" w:rsidP="00970F08">
            <w:pPr>
              <w:pStyle w:val="Fechas"/>
            </w:pPr>
          </w:p>
        </w:tc>
        <w:tc>
          <w:tcPr>
            <w:tcW w:w="2325" w:type="dxa"/>
            <w:tcBorders>
              <w:bottom w:val="nil"/>
            </w:tcBorders>
          </w:tcPr>
          <w:p w14:paraId="06E1C654" w14:textId="56B6487E" w:rsidR="00EA415B" w:rsidRPr="00A62E28" w:rsidRDefault="00EA415B">
            <w:pPr>
              <w:pStyle w:val="Fechas"/>
            </w:pPr>
          </w:p>
        </w:tc>
        <w:tc>
          <w:tcPr>
            <w:tcW w:w="2126" w:type="dxa"/>
            <w:tcBorders>
              <w:bottom w:val="nil"/>
            </w:tcBorders>
          </w:tcPr>
          <w:p w14:paraId="1E824BED" w14:textId="20E6CB5A" w:rsidR="00EA415B" w:rsidRPr="00A62E28" w:rsidRDefault="000E31C8">
            <w:pPr>
              <w:pStyle w:val="Fechas"/>
            </w:pPr>
            <w:r>
              <w:t>1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013A4D96" w:rsidR="00EA415B" w:rsidRPr="00A62E28" w:rsidRDefault="000E31C8">
            <w:pPr>
              <w:pStyle w:val="Fechas"/>
            </w:pPr>
            <w:r>
              <w:t>2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097F6DE7" w:rsidR="00EA415B" w:rsidRPr="00A62E28" w:rsidRDefault="000E31C8" w:rsidP="00DD4B44">
            <w:pPr>
              <w:pStyle w:val="Fechas"/>
            </w:pPr>
            <w:r>
              <w:t>3</w:t>
            </w:r>
          </w:p>
        </w:tc>
      </w:tr>
      <w:tr w:rsidR="005B5EBA" w:rsidRPr="00A62E28" w14:paraId="0FC9E375" w14:textId="77777777" w:rsidTr="000E31C8">
        <w:trPr>
          <w:trHeight w:hRule="exact" w:val="922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B4E675E" w14:textId="1E29D608" w:rsidR="00970F08" w:rsidRPr="00F10B5D" w:rsidRDefault="00726D0D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</w:p>
          <w:p w14:paraId="352FD4CA" w14:textId="535BDBC3" w:rsidR="00EA415B" w:rsidRPr="00726D0D" w:rsidRDefault="00EA415B" w:rsidP="00726D0D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06E84D9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15AFB2BD" w:rsidR="00EA415B" w:rsidRPr="00F10B5D" w:rsidRDefault="000E31C8">
            <w:pPr>
              <w:pStyle w:val="Fechas"/>
            </w:pPr>
            <w:r>
              <w:rPr>
                <w:lang w:bidi="es-ES"/>
              </w:rPr>
              <w:t>4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50E1CD82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5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18B86E76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3C652B72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386BCF1C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22FEA790" w:rsidR="00EA415B" w:rsidRPr="00F10B5D" w:rsidRDefault="000E31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1C452841" w:rsidR="00EA415B" w:rsidRPr="00A62E28" w:rsidRDefault="000E31C8" w:rsidP="000E31C8">
            <w:pPr>
              <w:pStyle w:val="Fechas"/>
              <w:jc w:val="center"/>
            </w:pPr>
            <w:r>
              <w:rPr>
                <w:lang w:bidi="es-ES"/>
              </w:rPr>
              <w:t>10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525C36FA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11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02D1DD2A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0054F369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35FED44F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5D917535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58CB4028" w:rsidR="00EA415B" w:rsidRPr="00F10B5D" w:rsidRDefault="000E31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4A6C21F1" w:rsidR="00EA415B" w:rsidRPr="00A62E28" w:rsidRDefault="000E31C8" w:rsidP="000E31C8">
            <w:pPr>
              <w:pStyle w:val="Fechas"/>
              <w:jc w:val="center"/>
            </w:pPr>
            <w:r>
              <w:rPr>
                <w:lang w:bidi="es-ES"/>
              </w:rPr>
              <w:t>17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2A29F975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AD1C520" w14:textId="35EB4826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bookmarkStart w:id="0" w:name="_GoBack"/>
            <w:bookmarkEnd w:id="0"/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F966C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277400A" w14:textId="7F047C3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D3EA3C6" w14:textId="06B1A4DC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12175399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78A6EF6E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41940730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747871C2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18DCF8D2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08961736" w:rsidR="00EA415B" w:rsidRPr="00F10B5D" w:rsidRDefault="000E31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0700DE0E" w:rsidR="00970F08" w:rsidRPr="00A62E28" w:rsidRDefault="000E31C8" w:rsidP="000E31C8">
            <w:pPr>
              <w:pStyle w:val="Fechas"/>
              <w:tabs>
                <w:tab w:val="right" w:pos="1707"/>
              </w:tabs>
              <w:jc w:val="center"/>
              <w:rPr>
                <w:lang w:bidi="es-ES"/>
              </w:rPr>
            </w:pPr>
            <w:r>
              <w:rPr>
                <w:lang w:bidi="es-ES"/>
              </w:rPr>
              <w:t>24</w:t>
            </w:r>
          </w:p>
        </w:tc>
      </w:tr>
      <w:tr w:rsidR="005B5EBA" w:rsidRPr="00A62E28" w14:paraId="6D929CE1" w14:textId="77777777" w:rsidTr="00970F08">
        <w:trPr>
          <w:trHeight w:hRule="exact" w:val="111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52BEB890" w14:textId="77777777" w:rsidR="00264F93" w:rsidRPr="00F10B5D" w:rsidRDefault="00264F93" w:rsidP="00264F9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3DF7AF2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C358F5" w14:textId="1EDA35CA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CE1FFDD" w14:textId="77777777" w:rsidR="00F966CE" w:rsidRPr="00F10B5D" w:rsidRDefault="00F966CE" w:rsidP="00F966CE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F966C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20CACBD0" w14:textId="77777777" w:rsidR="00264F93" w:rsidRPr="00F10B5D" w:rsidRDefault="00264F93" w:rsidP="00264F9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3C66DE86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2BAAF978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3F3CBE9B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193118D0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00E4FF1E" w:rsidR="00EA415B" w:rsidRPr="00F10B5D" w:rsidRDefault="000E31C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7C570CA4" w:rsidR="00EA415B" w:rsidRPr="00F10B5D" w:rsidRDefault="000E31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36E4D27A" w:rsidR="00EA415B" w:rsidRPr="00A62E28" w:rsidRDefault="000E31C8" w:rsidP="000E31C8">
            <w:pPr>
              <w:pStyle w:val="Fechas"/>
              <w:jc w:val="center"/>
            </w:pPr>
            <w:r>
              <w:rPr>
                <w:lang w:bidi="es-ES"/>
              </w:rPr>
              <w:t>31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0,""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&lt;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MonthEnd \@ 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=F10+1 </w:instrText>
            </w:r>
            <w:r w:rsidR="00375B27"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""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970F08">
        <w:trPr>
          <w:trHeight w:hRule="exact" w:val="1176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8F140A8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ENTREGA DE </w:t>
            </w:r>
            <w:r w:rsidRPr="00F10B5D">
              <w:rPr>
                <w:rFonts w:ascii="Calibri" w:hAnsi="Calibri" w:cs="Calibri"/>
                <w:color w:val="A32F40"/>
              </w:rPr>
              <w:t>DOCUMENTACION MENSUAL EN LA DIRECCION GENERAL DE REGISTRO CIVIL (GDL)</w:t>
            </w:r>
            <w:r w:rsidRPr="00F10B5D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B1D71D2" w14:textId="40CD0A3F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3EF6C6A" w14:textId="1827A8F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D003EBE" w14:textId="77777777" w:rsidR="00DD4B44" w:rsidRPr="00F10B5D" w:rsidRDefault="00DD4B44" w:rsidP="00DD4B44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916FA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3D67E60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74D29F9" w14:textId="10BD2B41" w:rsidR="00EA415B" w:rsidRPr="00F10B5D" w:rsidRDefault="00EA415B" w:rsidP="00916FA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071926E8" w:rsidR="00EA415B" w:rsidRPr="00F10B5D" w:rsidRDefault="000E31C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7C3F35FC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970F08">
        <w:trPr>
          <w:trHeight w:hRule="exact" w:val="1127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2E80F" w14:textId="77777777" w:rsidR="00056644" w:rsidRDefault="00056644">
      <w:pPr>
        <w:spacing w:before="0" w:after="0"/>
      </w:pPr>
      <w:r>
        <w:separator/>
      </w:r>
    </w:p>
  </w:endnote>
  <w:endnote w:type="continuationSeparator" w:id="0">
    <w:p w14:paraId="312D9CC3" w14:textId="77777777" w:rsidR="00056644" w:rsidRDefault="0005664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159A3C" w14:textId="77777777" w:rsidR="00056644" w:rsidRDefault="00056644">
      <w:pPr>
        <w:spacing w:before="0" w:after="0"/>
      </w:pPr>
      <w:r>
        <w:separator/>
      </w:r>
    </w:p>
  </w:footnote>
  <w:footnote w:type="continuationSeparator" w:id="0">
    <w:p w14:paraId="3506A736" w14:textId="77777777" w:rsidR="00056644" w:rsidRDefault="0005664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71AC8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72597"/>
    <w:rsid w:val="00472BFB"/>
    <w:rsid w:val="00487BA8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64AB4C-DE95-4D99-AE3C-ED6E8B5E88D1}">
  <ds:schemaRefs>
    <ds:schemaRef ds:uri="16c05727-aa75-4e4a-9b5f-8a80a1165891"/>
    <ds:schemaRef ds:uri="http://purl.org/dc/terms/"/>
    <ds:schemaRef ds:uri="http://schemas.microsoft.com/office/infopath/2007/PartnerControls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71af3243-3dd4-4a8d-8c0d-dd76da1f02a5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464</Words>
  <Characters>2552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2025-08-28T18:16:00Z</dcterms:created>
  <dcterms:modified xsi:type="dcterms:W3CDTF">2025-08-28T18:16:00Z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