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2F0DDFDD" w:rsidR="00EA415B" w:rsidRPr="00A62E28" w:rsidRDefault="00F5707B">
            <w:pPr>
              <w:pStyle w:val="Mes"/>
            </w:pPr>
            <w:r>
              <w:rPr>
                <w:sz w:val="96"/>
                <w:lang w:bidi="es-ES"/>
              </w:rPr>
              <w:t>DICIEMBRE</w:t>
            </w:r>
            <w:r w:rsidR="00F30DCB" w:rsidRPr="00CE3C56">
              <w:rPr>
                <w:sz w:val="96"/>
                <w:lang w:bidi="es-ES"/>
              </w:rPr>
              <w:t xml:space="preserve">   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CE3C56">
              <w:rPr>
                <w:sz w:val="96"/>
                <w:lang w:bidi="es-ES"/>
              </w:rPr>
              <w:t xml:space="preserve">     </w:t>
            </w:r>
            <w:r w:rsidR="003545C8">
              <w:rPr>
                <w:sz w:val="96"/>
                <w:lang w:bidi="es-ES"/>
              </w:rPr>
              <w:t xml:space="preserve">   </w:t>
            </w:r>
            <w:r>
              <w:rPr>
                <w:sz w:val="96"/>
                <w:lang w:bidi="es-ES"/>
              </w:rPr>
              <w:t xml:space="preserve">  </w:t>
            </w:r>
            <w:r w:rsidR="003545C8">
              <w:rPr>
                <w:sz w:val="96"/>
                <w:lang w:bidi="es-ES"/>
              </w:rPr>
              <w:t xml:space="preserve"> </w:t>
            </w:r>
            <w:r w:rsidR="000E31C8" w:rsidRPr="00CE3C56">
              <w:rPr>
                <w:sz w:val="72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20505F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20505F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20505F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20505F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20505F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20505F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69E08DF1" w:rsidR="00EA415B" w:rsidRPr="00A62E28" w:rsidRDefault="002658DC">
            <w:pPr>
              <w:pStyle w:val="Fechas"/>
            </w:pPr>
            <w:r>
              <w:rPr>
                <w:lang w:bidi="es-ES"/>
              </w:rPr>
              <w:t>1</w: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IF </w:instrText>
            </w:r>
            <w:r w:rsidR="00375B27" w:rsidRPr="00A62E28">
              <w:rPr>
                <w:lang w:bidi="es-ES"/>
              </w:rPr>
              <w:fldChar w:fldCharType="begin"/>
            </w:r>
            <w:r w:rsidR="00375B27" w:rsidRPr="00A62E28">
              <w:rPr>
                <w:lang w:bidi="es-ES"/>
              </w:rPr>
              <w:instrText xml:space="preserve"> DocVariable MonthStart \@ dddd </w:instrText>
            </w:r>
            <w:r w:rsidR="00375B27"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="00375B27" w:rsidRPr="00A62E28">
              <w:rPr>
                <w:lang w:bidi="es-ES"/>
              </w:rPr>
              <w:fldChar w:fldCharType="end"/>
            </w:r>
            <w:r w:rsidR="00375B27"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="00375B27" w:rsidRPr="00A62E28">
              <w:rPr>
                <w:lang w:bidi="es-ES"/>
              </w:rPr>
              <w:instrText>" 1 ""</w:instrText>
            </w:r>
            <w:r w:rsidR="00375B27"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6FF651A0" w:rsidR="00EA415B" w:rsidRPr="00A62E28" w:rsidRDefault="002658DC">
            <w:pPr>
              <w:pStyle w:val="Fechas"/>
            </w:pPr>
            <w:r>
              <w:t>2</w:t>
            </w:r>
          </w:p>
        </w:tc>
        <w:tc>
          <w:tcPr>
            <w:tcW w:w="2358" w:type="dxa"/>
            <w:tcBorders>
              <w:bottom w:val="nil"/>
            </w:tcBorders>
          </w:tcPr>
          <w:p w14:paraId="12594CBE" w14:textId="4082E692" w:rsidR="00EA415B" w:rsidRPr="00A62E28" w:rsidRDefault="002658DC" w:rsidP="00970F08">
            <w:pPr>
              <w:pStyle w:val="Fechas"/>
            </w:pPr>
            <w:r>
              <w:t>3</w:t>
            </w:r>
          </w:p>
        </w:tc>
        <w:tc>
          <w:tcPr>
            <w:tcW w:w="2325" w:type="dxa"/>
            <w:tcBorders>
              <w:bottom w:val="nil"/>
            </w:tcBorders>
          </w:tcPr>
          <w:p w14:paraId="06E1C654" w14:textId="481DD9D1" w:rsidR="00EA415B" w:rsidRPr="00A62E28" w:rsidRDefault="002658DC">
            <w:pPr>
              <w:pStyle w:val="Fechas"/>
            </w:pPr>
            <w:r>
              <w:t>4</w:t>
            </w:r>
          </w:p>
        </w:tc>
        <w:tc>
          <w:tcPr>
            <w:tcW w:w="2126" w:type="dxa"/>
            <w:tcBorders>
              <w:bottom w:val="nil"/>
            </w:tcBorders>
          </w:tcPr>
          <w:p w14:paraId="1E824BED" w14:textId="1F661F2C" w:rsidR="00EA415B" w:rsidRPr="00A62E28" w:rsidRDefault="002658DC">
            <w:pPr>
              <w:pStyle w:val="Fechas"/>
            </w:pPr>
            <w:r>
              <w:t>5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7C8BD674" w:rsidR="00EA415B" w:rsidRPr="00A62E28" w:rsidRDefault="002658DC">
            <w:pPr>
              <w:pStyle w:val="Fechas"/>
            </w:pPr>
            <w:r>
              <w:t>6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5547D46D" w:rsidR="00EA415B" w:rsidRPr="00A62E28" w:rsidRDefault="002658DC" w:rsidP="00DD4B44">
            <w:pPr>
              <w:pStyle w:val="Fechas"/>
            </w:pPr>
            <w:r>
              <w:t>7</w:t>
            </w:r>
          </w:p>
        </w:tc>
      </w:tr>
      <w:tr w:rsidR="005B5EBA" w:rsidRPr="00A62E28" w14:paraId="0FC9E375" w14:textId="77777777" w:rsidTr="00465065">
        <w:trPr>
          <w:trHeight w:hRule="exact" w:val="1201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2CEF88F9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37A79155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3EDD845" w14:textId="74B794DD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C8C3F8C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68E8923" w14:textId="716533E9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4399A8E3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52FD4CA" w14:textId="535BDBC3" w:rsidR="00EA415B" w:rsidRPr="00726D0D" w:rsidRDefault="00EA415B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4AA4D8CD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18F6CA4C" w:rsidR="00EA415B" w:rsidRPr="00F10B5D" w:rsidRDefault="002658DC">
            <w:pPr>
              <w:pStyle w:val="Fechas"/>
            </w:pPr>
            <w:r>
              <w:rPr>
                <w:lang w:bidi="es-ES"/>
              </w:rPr>
              <w:t>8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4201E154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3275A2BE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510D9134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1780DCC4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085ACC8B" w:rsidR="00EA415B" w:rsidRPr="00F10B5D" w:rsidRDefault="002658D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4E37839C" w:rsidR="00EA415B" w:rsidRPr="00A62E28" w:rsidRDefault="002658DC" w:rsidP="00A839AB">
            <w:pPr>
              <w:pStyle w:val="Fechas"/>
            </w:pPr>
            <w:r>
              <w:rPr>
                <w:lang w:bidi="es-ES"/>
              </w:rPr>
              <w:t>14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2260B39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19170F0B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611E3FDA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2658DC"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25A3F9AE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6AF6005C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51046E62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5A7DB0FF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47AA2471" w:rsidR="00EA415B" w:rsidRPr="00F10B5D" w:rsidRDefault="002658D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6DEC4279" w:rsidR="00EA415B" w:rsidRPr="00A62E28" w:rsidRDefault="002658DC" w:rsidP="00A839AB">
            <w:pPr>
              <w:pStyle w:val="Fechas"/>
            </w:pPr>
            <w:r>
              <w:rPr>
                <w:lang w:bidi="es-ES"/>
              </w:rPr>
              <w:t>21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809BC2D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3011C0B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  <w:bookmarkStart w:id="0" w:name="_GoBack"/>
            <w:bookmarkEnd w:id="0"/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CD19129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0CA1DD3E" w14:textId="77777777" w:rsidR="0020505F" w:rsidRPr="002658DC" w:rsidRDefault="0020505F" w:rsidP="0020505F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 w:rsidRPr="002658DC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(GDL)</w:t>
            </w:r>
            <w:r w:rsidRPr="002658DC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AA80C30" w14:textId="1977A71F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18F0D86B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0D716770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581F8375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2A4A1267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5C027A4C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1041F9AF" w:rsidR="00EA415B" w:rsidRPr="00F10B5D" w:rsidRDefault="002658D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0AC42820" w:rsidR="00970F08" w:rsidRPr="00A62E28" w:rsidRDefault="002658DC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28</w:t>
            </w:r>
          </w:p>
        </w:tc>
      </w:tr>
      <w:tr w:rsidR="005B5EBA" w:rsidRPr="00A62E28" w14:paraId="6D929CE1" w14:textId="77777777" w:rsidTr="002658DC">
        <w:trPr>
          <w:trHeight w:hRule="exact" w:val="1177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3BC1343F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C4525AF" w14:textId="47326765" w:rsidR="005564B3" w:rsidRPr="00F10B5D" w:rsidRDefault="005564B3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5F91D3D7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358F5" w14:textId="1EDA35CA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7E5F1A3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2FF61D9E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36B6AEC9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74C40140" w:rsidR="00EA415B" w:rsidRPr="00F10B5D" w:rsidRDefault="002658D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69F97D3E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613C0761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3300BA73" w:rsidR="00EA415B" w:rsidRPr="00F10B5D" w:rsidRDefault="003545C8" w:rsidP="002658DC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                  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268D23C5" w:rsidR="00EA415B" w:rsidRPr="00A62E28" w:rsidRDefault="00375B27" w:rsidP="003545C8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C278678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0E2C930" w14:textId="39F1411F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774D29F9" w14:textId="10BD2B41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9BF9EA7" w:rsidR="00EA415B" w:rsidRPr="00F10B5D" w:rsidRDefault="00EA415B" w:rsidP="000E31C8">
            <w:pPr>
              <w:pStyle w:val="Fecha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49EFCAC6" w:rsidR="00EA415B" w:rsidRPr="00A62E28" w:rsidRDefault="00EA415B" w:rsidP="000E31C8">
            <w:pPr>
              <w:jc w:val="center"/>
            </w:pP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3545C8">
        <w:trPr>
          <w:trHeight w:hRule="exact" w:val="764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0505F"/>
    <w:rsid w:val="00220764"/>
    <w:rsid w:val="00223F8F"/>
    <w:rsid w:val="00225C71"/>
    <w:rsid w:val="00245682"/>
    <w:rsid w:val="0025748C"/>
    <w:rsid w:val="00264F93"/>
    <w:rsid w:val="002658DC"/>
    <w:rsid w:val="00271AC8"/>
    <w:rsid w:val="00282DE3"/>
    <w:rsid w:val="002B5746"/>
    <w:rsid w:val="002D6A4A"/>
    <w:rsid w:val="002F7032"/>
    <w:rsid w:val="00306A55"/>
    <w:rsid w:val="00320970"/>
    <w:rsid w:val="003335DD"/>
    <w:rsid w:val="003545C8"/>
    <w:rsid w:val="00375B27"/>
    <w:rsid w:val="0044039F"/>
    <w:rsid w:val="00465065"/>
    <w:rsid w:val="00472597"/>
    <w:rsid w:val="00472BFB"/>
    <w:rsid w:val="00487BA8"/>
    <w:rsid w:val="00490A24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E3C56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5707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64AB4C-DE95-4D99-AE3C-ED6E8B5E88D1}">
  <ds:schemaRefs>
    <ds:schemaRef ds:uri="16c05727-aa75-4e4a-9b5f-8a80a1165891"/>
    <ds:schemaRef ds:uri="71af3243-3dd4-4a8d-8c0d-dd76da1f02a5"/>
    <ds:schemaRef ds:uri="http://purl.org/dc/terms/"/>
    <ds:schemaRef ds:uri="http://schemas.microsoft.com/office/2006/metadata/properties"/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472</Words>
  <Characters>2596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2026-01-02T20:35:00Z</dcterms:created>
  <dcterms:modified xsi:type="dcterms:W3CDTF">2026-01-02T20:35:00Z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