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5398"/>
      </w:tblGrid>
      <w:tr w:rsidR="00EA415B" w:rsidRPr="00A62E28" w14:paraId="76B491D7" w14:textId="77777777" w:rsidTr="00F30DCB">
        <w:tc>
          <w:tcPr>
            <w:tcW w:w="15398" w:type="dxa"/>
            <w:shd w:val="clear" w:color="auto" w:fill="073763" w:themeFill="accent1" w:themeFillShade="80"/>
          </w:tcPr>
          <w:p w14:paraId="23906D0F" w14:textId="63790677" w:rsidR="00EA415B" w:rsidRPr="00A62E28" w:rsidRDefault="00B30A30">
            <w:pPr>
              <w:pStyle w:val="Mes"/>
            </w:pPr>
            <w:r>
              <w:rPr>
                <w:sz w:val="96"/>
                <w:lang w:bidi="es-ES"/>
              </w:rPr>
              <w:t>NOVI</w:t>
            </w:r>
            <w:r w:rsidR="00F5707B">
              <w:rPr>
                <w:sz w:val="96"/>
                <w:lang w:bidi="es-ES"/>
              </w:rPr>
              <w:t>EMBRE</w:t>
            </w:r>
            <w:r w:rsidR="00F30DCB" w:rsidRPr="00CE3C56">
              <w:rPr>
                <w:sz w:val="96"/>
                <w:lang w:bidi="es-ES"/>
              </w:rPr>
              <w:t xml:space="preserve">          </w:t>
            </w:r>
            <w:r w:rsidR="0055674E" w:rsidRPr="00CE3C56">
              <w:rPr>
                <w:sz w:val="96"/>
                <w:lang w:bidi="es-ES"/>
              </w:rPr>
              <w:t xml:space="preserve">       </w:t>
            </w:r>
            <w:r w:rsidR="003545C8">
              <w:rPr>
                <w:sz w:val="96"/>
                <w:lang w:bidi="es-ES"/>
              </w:rPr>
              <w:t xml:space="preserve">   </w:t>
            </w:r>
            <w:r w:rsidR="00CE3C56">
              <w:rPr>
                <w:sz w:val="96"/>
                <w:lang w:bidi="es-ES"/>
              </w:rPr>
              <w:t xml:space="preserve">     </w:t>
            </w:r>
            <w:r w:rsidR="003545C8">
              <w:rPr>
                <w:sz w:val="96"/>
                <w:lang w:bidi="es-ES"/>
              </w:rPr>
              <w:t xml:space="preserve">   </w:t>
            </w:r>
            <w:r>
              <w:rPr>
                <w:sz w:val="96"/>
                <w:lang w:bidi="es-ES"/>
              </w:rPr>
              <w:t xml:space="preserve"> </w:t>
            </w:r>
            <w:r w:rsidR="000E31C8" w:rsidRPr="00CE3C56">
              <w:rPr>
                <w:sz w:val="72"/>
                <w:lang w:bidi="es-ES"/>
              </w:rPr>
              <w:t>2025</w:t>
            </w:r>
          </w:p>
        </w:tc>
      </w:tr>
      <w:tr w:rsidR="00EA415B" w:rsidRPr="00A62E28" w14:paraId="540FC63A" w14:textId="77777777" w:rsidTr="00F30DCB">
        <w:trPr>
          <w:trHeight w:val="292"/>
        </w:trPr>
        <w:tc>
          <w:tcPr>
            <w:tcW w:w="15398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9EBBF1F" w14:textId="71B9CF2F" w:rsidR="00EA415B" w:rsidRPr="00A62E28" w:rsidRDefault="00225C71">
            <w:pPr>
              <w:pStyle w:val="Subttulo"/>
            </w:pPr>
            <w:r>
              <w:t>DIRECCI</w:t>
            </w:r>
            <w:r w:rsidR="009D12D7">
              <w:t>Ó</w:t>
            </w:r>
            <w:r>
              <w:t xml:space="preserve">N: </w:t>
            </w:r>
            <w:r w:rsidR="00C60E13">
              <w:t>REGISTRO CIVIL</w:t>
            </w: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2119"/>
        <w:gridCol w:w="2404"/>
        <w:gridCol w:w="2358"/>
        <w:gridCol w:w="2325"/>
        <w:gridCol w:w="2126"/>
        <w:gridCol w:w="2127"/>
        <w:gridCol w:w="1923"/>
      </w:tblGrid>
      <w:tr w:rsidR="005B5EBA" w:rsidRPr="00A62E28" w14:paraId="606AD6B8" w14:textId="77777777" w:rsidTr="00970F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55BB80EEC96F4A1DA5C253E4C5C73BC6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19" w:type="dxa"/>
              </w:tcPr>
              <w:p w14:paraId="5B748FC5" w14:textId="77777777" w:rsidR="00EA415B" w:rsidRPr="00A62E28" w:rsidRDefault="0095784C">
                <w:pPr>
                  <w:pStyle w:val="Das"/>
                </w:pPr>
                <w:r w:rsidRPr="00A62E28">
                  <w:rPr>
                    <w:lang w:bidi="es-ES"/>
                  </w:rPr>
                  <w:t>Lunes</w:t>
                </w:r>
              </w:p>
            </w:tc>
          </w:sdtContent>
        </w:sdt>
        <w:tc>
          <w:tcPr>
            <w:tcW w:w="2404" w:type="dxa"/>
          </w:tcPr>
          <w:p w14:paraId="21BC5388" w14:textId="77777777" w:rsidR="00EA415B" w:rsidRPr="00A62E28" w:rsidRDefault="00B30A30">
            <w:pPr>
              <w:pStyle w:val="Das"/>
            </w:pPr>
            <w:sdt>
              <w:sdtPr>
                <w:id w:val="2141225648"/>
                <w:placeholder>
                  <w:docPart w:val="BE439E13B6354CD89A4626AEA65DE120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Martes</w:t>
                </w:r>
              </w:sdtContent>
            </w:sdt>
          </w:p>
        </w:tc>
        <w:tc>
          <w:tcPr>
            <w:tcW w:w="2358" w:type="dxa"/>
          </w:tcPr>
          <w:p w14:paraId="50DD4F83" w14:textId="77777777" w:rsidR="00EA415B" w:rsidRPr="00A62E28" w:rsidRDefault="00B30A30">
            <w:pPr>
              <w:pStyle w:val="Das"/>
            </w:pPr>
            <w:sdt>
              <w:sdtPr>
                <w:id w:val="-225834277"/>
                <w:placeholder>
                  <w:docPart w:val="3ED4C70CC32F49909962781C70A0CC2D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Miércoles</w:t>
                </w:r>
              </w:sdtContent>
            </w:sdt>
          </w:p>
        </w:tc>
        <w:tc>
          <w:tcPr>
            <w:tcW w:w="2325" w:type="dxa"/>
          </w:tcPr>
          <w:p w14:paraId="55403CE4" w14:textId="77777777" w:rsidR="00EA415B" w:rsidRPr="00A62E28" w:rsidRDefault="00B30A30">
            <w:pPr>
              <w:pStyle w:val="Das"/>
            </w:pPr>
            <w:sdt>
              <w:sdtPr>
                <w:id w:val="-1121838800"/>
                <w:placeholder>
                  <w:docPart w:val="34B3E8145BF9405B85A6C62C344D119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Jueves</w:t>
                </w:r>
              </w:sdtContent>
            </w:sdt>
          </w:p>
        </w:tc>
        <w:tc>
          <w:tcPr>
            <w:tcW w:w="2126" w:type="dxa"/>
          </w:tcPr>
          <w:p w14:paraId="1C6CCAAD" w14:textId="77777777" w:rsidR="00EA415B" w:rsidRPr="00A62E28" w:rsidRDefault="00B30A30">
            <w:pPr>
              <w:pStyle w:val="Das"/>
            </w:pPr>
            <w:sdt>
              <w:sdtPr>
                <w:id w:val="-1805692476"/>
                <w:placeholder>
                  <w:docPart w:val="774E0AE8918E4CE0936631C18591B47E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Viernes</w:t>
                </w:r>
              </w:sdtContent>
            </w:sdt>
          </w:p>
        </w:tc>
        <w:tc>
          <w:tcPr>
            <w:tcW w:w="2127" w:type="dxa"/>
          </w:tcPr>
          <w:p w14:paraId="14A80C24" w14:textId="77777777" w:rsidR="00EA415B" w:rsidRPr="00A62E28" w:rsidRDefault="00B30A30">
            <w:pPr>
              <w:pStyle w:val="Das"/>
            </w:pPr>
            <w:sdt>
              <w:sdtPr>
                <w:id w:val="815225377"/>
                <w:placeholder>
                  <w:docPart w:val="7C308F98371A435EAAC6255F8AA988B5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Sábado</w:t>
                </w:r>
              </w:sdtContent>
            </w:sdt>
          </w:p>
        </w:tc>
        <w:tc>
          <w:tcPr>
            <w:tcW w:w="1923" w:type="dxa"/>
          </w:tcPr>
          <w:p w14:paraId="0DE68AE3" w14:textId="77777777" w:rsidR="00EA415B" w:rsidRPr="00A62E28" w:rsidRDefault="00B30A30">
            <w:pPr>
              <w:pStyle w:val="Das"/>
            </w:pPr>
            <w:sdt>
              <w:sdtPr>
                <w:id w:val="36251574"/>
                <w:placeholder>
                  <w:docPart w:val="AA22653FB30D4675812EC9F1CDE6580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Domingo</w:t>
                </w:r>
              </w:sdtContent>
            </w:sdt>
          </w:p>
        </w:tc>
      </w:tr>
      <w:tr w:rsidR="005B5EBA" w:rsidRPr="00A62E28" w14:paraId="261C1980" w14:textId="77777777" w:rsidTr="00970F08">
        <w:tc>
          <w:tcPr>
            <w:tcW w:w="2119" w:type="dxa"/>
            <w:tcBorders>
              <w:bottom w:val="nil"/>
            </w:tcBorders>
          </w:tcPr>
          <w:p w14:paraId="7DBC29C8" w14:textId="40DE7F1B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martes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instrText>" 1 ""</w:instrTex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bottom w:val="nil"/>
            </w:tcBorders>
          </w:tcPr>
          <w:p w14:paraId="369BCECD" w14:textId="630C467A" w:rsidR="00EA415B" w:rsidRPr="00A62E28" w:rsidRDefault="00EA415B">
            <w:pPr>
              <w:pStyle w:val="Fechas"/>
            </w:pPr>
          </w:p>
        </w:tc>
        <w:tc>
          <w:tcPr>
            <w:tcW w:w="2358" w:type="dxa"/>
            <w:tcBorders>
              <w:bottom w:val="nil"/>
            </w:tcBorders>
          </w:tcPr>
          <w:p w14:paraId="12594CBE" w14:textId="361FB6AE" w:rsidR="00EA415B" w:rsidRPr="00A62E28" w:rsidRDefault="00EA415B" w:rsidP="00970F08">
            <w:pPr>
              <w:pStyle w:val="Fechas"/>
            </w:pPr>
          </w:p>
        </w:tc>
        <w:tc>
          <w:tcPr>
            <w:tcW w:w="2325" w:type="dxa"/>
            <w:tcBorders>
              <w:bottom w:val="nil"/>
            </w:tcBorders>
          </w:tcPr>
          <w:p w14:paraId="06E1C654" w14:textId="4FB37045" w:rsidR="00EA415B" w:rsidRPr="00A62E28" w:rsidRDefault="00EA415B">
            <w:pPr>
              <w:pStyle w:val="Fechas"/>
            </w:pPr>
          </w:p>
        </w:tc>
        <w:tc>
          <w:tcPr>
            <w:tcW w:w="2126" w:type="dxa"/>
            <w:tcBorders>
              <w:bottom w:val="nil"/>
            </w:tcBorders>
          </w:tcPr>
          <w:p w14:paraId="1E824BED" w14:textId="010BA14F" w:rsidR="00EA415B" w:rsidRPr="00A62E28" w:rsidRDefault="00EA415B">
            <w:pPr>
              <w:pStyle w:val="Fechas"/>
            </w:pPr>
          </w:p>
        </w:tc>
        <w:tc>
          <w:tcPr>
            <w:tcW w:w="2127" w:type="dxa"/>
            <w:tcBorders>
              <w:bottom w:val="nil"/>
            </w:tcBorders>
          </w:tcPr>
          <w:p w14:paraId="07A77A8C" w14:textId="316C1410" w:rsidR="00EA415B" w:rsidRPr="00A62E28" w:rsidRDefault="003545C8">
            <w:pPr>
              <w:pStyle w:val="Fechas"/>
            </w:pPr>
            <w:r>
              <w:t>1</w:t>
            </w:r>
          </w:p>
        </w:tc>
        <w:tc>
          <w:tcPr>
            <w:tcW w:w="1923" w:type="dxa"/>
            <w:tcBorders>
              <w:bottom w:val="nil"/>
            </w:tcBorders>
          </w:tcPr>
          <w:p w14:paraId="3F151038" w14:textId="04C17C4A" w:rsidR="00EA415B" w:rsidRPr="00A62E28" w:rsidRDefault="003545C8" w:rsidP="00DD4B44">
            <w:pPr>
              <w:pStyle w:val="Fechas"/>
            </w:pPr>
            <w:r>
              <w:t>2</w:t>
            </w:r>
          </w:p>
        </w:tc>
      </w:tr>
      <w:tr w:rsidR="005B5EBA" w:rsidRPr="00A62E28" w14:paraId="0FC9E375" w14:textId="77777777" w:rsidTr="00465065">
        <w:trPr>
          <w:trHeight w:hRule="exact" w:val="1201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1F0AFF38" w14:textId="44A885C0" w:rsidR="00EA415B" w:rsidRPr="00F10B5D" w:rsidRDefault="00EA415B"/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03EDD845" w14:textId="74B794DD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568E8923" w14:textId="716533E9" w:rsidR="00EA415B" w:rsidRPr="00F10B5D" w:rsidRDefault="00EA415B" w:rsidP="003545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352FD4CA" w14:textId="535BDBC3" w:rsidR="00EA415B" w:rsidRPr="00726D0D" w:rsidRDefault="00EA415B" w:rsidP="003545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07031165" w14:textId="5AA8580C" w:rsidR="00EA415B" w:rsidRPr="00F10B5D" w:rsidRDefault="00EA415B" w:rsidP="003545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1BBEF229" w14:textId="30622801" w:rsidR="00EA415B" w:rsidRPr="00F10B5D" w:rsidRDefault="00970F08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075CD7A7" w14:textId="5CEE2AB3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69FD7C14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4F27C569" w14:textId="56B992CE" w:rsidR="00EA415B" w:rsidRPr="00F10B5D" w:rsidRDefault="003545C8">
            <w:pPr>
              <w:pStyle w:val="Fechas"/>
            </w:pPr>
            <w:r>
              <w:rPr>
                <w:lang w:bidi="es-ES"/>
              </w:rPr>
              <w:t>3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43CD390B" w14:textId="235D606E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4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3312240D" w14:textId="2F3795D3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5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59FDE462" w14:textId="1DDD0892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6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7C2F5F63" w14:textId="380B3E6D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7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406B465C" w14:textId="70D18134" w:rsidR="00EA415B" w:rsidRPr="00F10B5D" w:rsidRDefault="003545C8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8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6E7718C0" w14:textId="358B3354" w:rsidR="00EA415B" w:rsidRPr="00A62E28" w:rsidRDefault="003545C8" w:rsidP="00A839AB">
            <w:pPr>
              <w:pStyle w:val="Fechas"/>
            </w:pPr>
            <w:r>
              <w:rPr>
                <w:lang w:bidi="es-ES"/>
              </w:rPr>
              <w:t>9</w:t>
            </w:r>
          </w:p>
        </w:tc>
      </w:tr>
      <w:tr w:rsidR="005B5EBA" w:rsidRPr="00A62E28" w14:paraId="039DC3C8" w14:textId="77777777" w:rsidTr="00970F08">
        <w:trPr>
          <w:trHeight w:hRule="exact" w:val="1195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717A6AA6" w14:textId="0B64360E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8DEEB2" w14:textId="0BECC9D9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70788DF8" w14:textId="0E9FB1C3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C0AFDEE" w14:textId="7ABC5BC2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73475F1" w14:textId="6C19A789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BC5014" w14:textId="5B97B3AC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364755F4" w14:textId="21160912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F58E715" w14:textId="495B38BE" w:rsidR="00EA415B" w:rsidRPr="00F10B5D" w:rsidRDefault="00EA415B" w:rsidP="005D29C9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324FC26B" w14:textId="193F8C5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0A5E5F9" w14:textId="51932E5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7745706" w14:textId="50D6A390" w:rsidR="005D29C9" w:rsidRPr="00F10B5D" w:rsidRDefault="00711F56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53B6BA6" w14:textId="2F8547F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0CB70FA9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566C8887" w14:textId="751D35D6" w:rsidR="00EA415B" w:rsidRPr="00F10B5D" w:rsidRDefault="00F30DCB" w:rsidP="00F30DCB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</w:t>
            </w:r>
            <w:r w:rsidR="000E31C8">
              <w:rPr>
                <w:rFonts w:ascii="Calibri" w:hAnsi="Calibri" w:cs="Calibri"/>
                <w:lang w:bidi="es-ES"/>
              </w:rPr>
              <w:t xml:space="preserve">                               </w:t>
            </w:r>
            <w:r w:rsidR="003545C8">
              <w:rPr>
                <w:rFonts w:ascii="Calibri" w:hAnsi="Calibri" w:cs="Calibri"/>
                <w:lang w:bidi="es-ES"/>
              </w:rPr>
              <w:t>10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CBE77B7" w14:textId="726331FB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11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520364B2" w14:textId="078C597D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12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673AE9DC" w14:textId="57A69B0A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13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5A2A9E06" w14:textId="47320B9C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14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2FFD24BF" w14:textId="588B9CAF" w:rsidR="00EA415B" w:rsidRPr="00F10B5D" w:rsidRDefault="003545C8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15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1D7781B0" w14:textId="5AD71C89" w:rsidR="00EA415B" w:rsidRPr="00A62E28" w:rsidRDefault="003545C8" w:rsidP="00A839AB">
            <w:pPr>
              <w:pStyle w:val="Fechas"/>
            </w:pPr>
            <w:r>
              <w:rPr>
                <w:lang w:bidi="es-ES"/>
              </w:rPr>
              <w:t>16</w:t>
            </w:r>
          </w:p>
        </w:tc>
      </w:tr>
      <w:tr w:rsidR="005B5EBA" w:rsidRPr="00A62E28" w14:paraId="01FD18A9" w14:textId="77777777" w:rsidTr="00970F08">
        <w:trPr>
          <w:trHeight w:hRule="exact" w:val="1173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2A29F975" w14:textId="77777777" w:rsidR="000E31C8" w:rsidRPr="00F10B5D" w:rsidRDefault="000E31C8" w:rsidP="000E31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5E08E40" w14:textId="6CCF039C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2EDDFA26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72BE0E81" w14:textId="13D0332C" w:rsidR="00EA415B" w:rsidRPr="00F10B5D" w:rsidRDefault="00EA415B" w:rsidP="0046506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5D2B072F" w14:textId="77777777" w:rsidR="00B30A30" w:rsidRPr="00F10B5D" w:rsidRDefault="00B30A30" w:rsidP="00B30A30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03F623A" w14:textId="65677E9E" w:rsidR="00EA415B" w:rsidRPr="00F10B5D" w:rsidRDefault="00EA415B" w:rsidP="00B30A30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6C1F94FB" w14:textId="77777777" w:rsidR="00B30A30" w:rsidRPr="00F10B5D" w:rsidRDefault="00B30A30" w:rsidP="00B30A30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AA80C30" w14:textId="1977A71F" w:rsidR="00EA415B" w:rsidRPr="00F10B5D" w:rsidRDefault="00EA415B" w:rsidP="00B30A30">
            <w:pPr>
              <w:pStyle w:val="Fechas"/>
              <w:jc w:val="left"/>
              <w:rPr>
                <w:rFonts w:ascii="Calibri" w:hAnsi="Calibri" w:cs="Calibri"/>
              </w:rPr>
            </w:pPr>
            <w:bookmarkStart w:id="0" w:name="_GoBack"/>
            <w:bookmarkEnd w:id="0"/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01E0832E" w14:textId="2ED44BC3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BE83AFF" w14:textId="4C61592B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572C1B43" w14:textId="42D8CF62" w:rsidR="00EA415B" w:rsidRPr="005B5EBA" w:rsidRDefault="00711F56" w:rsidP="000E31C8">
            <w:pPr>
              <w:pStyle w:val="Fechas"/>
              <w:jc w:val="center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521EC875" w14:textId="1298B26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7CB3E42A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65A7AAF0" w14:textId="5EA98EB7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17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6C55A516" w14:textId="61DFF6DE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18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2CAB1D0D" w14:textId="557412FA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3B865078" w14:textId="5B536A0E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20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2AC9CFC8" w14:textId="3CBB07FD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21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1B34EA60" w14:textId="3BE96D34" w:rsidR="00EA415B" w:rsidRPr="00F10B5D" w:rsidRDefault="003545C8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22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581019A0" w14:textId="4E979686" w:rsidR="00970F08" w:rsidRPr="00A62E28" w:rsidRDefault="003545C8" w:rsidP="00A839AB">
            <w:pPr>
              <w:pStyle w:val="Fechas"/>
              <w:tabs>
                <w:tab w:val="right" w:pos="1707"/>
              </w:tabs>
              <w:rPr>
                <w:lang w:bidi="es-ES"/>
              </w:rPr>
            </w:pPr>
            <w:r>
              <w:rPr>
                <w:lang w:bidi="es-ES"/>
              </w:rPr>
              <w:t>23</w:t>
            </w:r>
          </w:p>
        </w:tc>
      </w:tr>
      <w:tr w:rsidR="005B5EBA" w:rsidRPr="00A62E28" w14:paraId="6D929CE1" w14:textId="77777777" w:rsidTr="00970F08">
        <w:trPr>
          <w:trHeight w:hRule="exact" w:val="1113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4C24C60B" w14:textId="77777777" w:rsidR="00B30A30" w:rsidRPr="00F10B5D" w:rsidRDefault="00B30A30" w:rsidP="00B30A30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1C4525AF" w14:textId="47326765" w:rsidR="005564B3" w:rsidRPr="00F10B5D" w:rsidRDefault="005564B3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44551DA2" w14:textId="77777777" w:rsidR="00B30A30" w:rsidRPr="00F10B5D" w:rsidRDefault="00B30A30" w:rsidP="00B30A30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23C358F5" w14:textId="1EDA35CA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312038BF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8387331" w14:textId="66EB737E" w:rsidR="00EA415B" w:rsidRPr="00F10B5D" w:rsidRDefault="00EA415B" w:rsidP="0046506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67E5F1A3" w14:textId="77777777" w:rsidR="003545C8" w:rsidRPr="00F10B5D" w:rsidRDefault="003545C8" w:rsidP="003545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48A7DD84" w14:textId="67432FD8" w:rsidR="00EA415B" w:rsidRPr="00F10B5D" w:rsidRDefault="00EA415B" w:rsidP="003545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5776DE19" w14:textId="389508C9" w:rsidR="005B5EBA" w:rsidRPr="00F10B5D" w:rsidRDefault="005B5EBA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AE9EC10" w14:textId="47C1AC04" w:rsidR="00EA415B" w:rsidRPr="005B5EBA" w:rsidRDefault="00EA415B" w:rsidP="005B5EBA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2B121D39" w14:textId="430D70B8" w:rsidR="00EA415B" w:rsidRPr="00F10B5D" w:rsidRDefault="00711F56" w:rsidP="000E31C8">
            <w:pPr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0F7CD79" w14:textId="10CF4B89" w:rsidR="00EA415B" w:rsidRPr="00A62E28" w:rsidRDefault="000E31C8" w:rsidP="000E31C8">
            <w:pPr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25896AA8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2C9962BE" w14:textId="6263D956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24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36DE85F" w14:textId="0934A44B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25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7A7833B7" w14:textId="3496D269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7064DDF3" w14:textId="5357B662" w:rsidR="00EA415B" w:rsidRPr="00F10B5D" w:rsidRDefault="00F5707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  <w:r w:rsidR="003545C8">
              <w:rPr>
                <w:rFonts w:ascii="Calibri" w:hAnsi="Calibri" w:cs="Calibri"/>
              </w:rPr>
              <w:t>7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68A3B7D3" w14:textId="22F8555E" w:rsidR="00EA415B" w:rsidRPr="00F10B5D" w:rsidRDefault="003545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28</w: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=D10+1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6BCFFFED" w14:textId="4443B5ED" w:rsidR="00EA415B" w:rsidRPr="00F10B5D" w:rsidRDefault="003545C8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                               29</w: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=E10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=E10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=E10+1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30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259A24FB" w14:textId="29A60D3A" w:rsidR="00EA415B" w:rsidRPr="00A62E28" w:rsidRDefault="003545C8" w:rsidP="003545C8">
            <w:pPr>
              <w:pStyle w:val="Fechas"/>
            </w:pPr>
            <w:r>
              <w:rPr>
                <w:lang w:bidi="es-ES"/>
              </w:rPr>
              <w:t>30</w: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IF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=F10</w:instrText>
            </w:r>
            <w:r w:rsidR="00375B27"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= 0,""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IF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=F10 </w:instrText>
            </w:r>
            <w:r w:rsidR="00375B27"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30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 &lt;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DocVariable MonthEnd \@ d </w:instrText>
            </w:r>
            <w:r w:rsidR="00375B27"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=F10+1 </w:instrText>
            </w:r>
            <w:r w:rsidR="00375B27"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"" </w:instrText>
            </w:r>
            <w:r w:rsidR="00375B27"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31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fldChar w:fldCharType="end"/>
            </w:r>
          </w:p>
        </w:tc>
      </w:tr>
      <w:tr w:rsidR="005B5EBA" w:rsidRPr="00A62E28" w14:paraId="092D5A69" w14:textId="77777777" w:rsidTr="00A839AB">
        <w:trPr>
          <w:trHeight w:hRule="exact" w:val="1254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6FEAEE80" w14:textId="460B027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D6EB9" w14:textId="7C8C2348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4C278678" w14:textId="77777777" w:rsidR="00A839AB" w:rsidRPr="00F10B5D" w:rsidRDefault="00A839AB" w:rsidP="00A839AB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B1D71D2" w14:textId="40CD0A3F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D919410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53A44B1F" w14:textId="094A7D0C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07DC3104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0E2C930" w14:textId="39F1411F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67EA099F" w14:textId="77777777" w:rsidR="003545C8" w:rsidRPr="00F10B5D" w:rsidRDefault="003545C8" w:rsidP="003545C8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ENTREGA DE </w:t>
            </w:r>
            <w:r w:rsidRPr="00F10B5D">
              <w:rPr>
                <w:rFonts w:ascii="Calibri" w:hAnsi="Calibri" w:cs="Calibri"/>
                <w:color w:val="A32F40"/>
              </w:rPr>
              <w:t>DOCUMENTACION MENSUAL EN LA DIRECCION GENERAL DE REGISTRO CIVIL (GDL)</w:t>
            </w:r>
            <w:r w:rsidRPr="00F10B5D">
              <w:rPr>
                <w:rFonts w:ascii="Calibri" w:hAnsi="Calibri" w:cs="Calibri"/>
                <w:b/>
                <w:bCs/>
                <w:color w:val="A32F40"/>
              </w:rPr>
              <w:t xml:space="preserve"> </w:t>
            </w:r>
          </w:p>
          <w:p w14:paraId="774D29F9" w14:textId="10BD2B41" w:rsidR="00EA415B" w:rsidRPr="00F10B5D" w:rsidRDefault="00EA415B" w:rsidP="003545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650391B" w14:textId="3AC89A84" w:rsidR="00EA415B" w:rsidRPr="00F10B5D" w:rsidRDefault="003545C8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2EABA032" w14:textId="0AA22A9D" w:rsidR="00EA415B" w:rsidRPr="00A62E28" w:rsidRDefault="003545C8" w:rsidP="000E31C8">
            <w:pPr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456AB129" w14:textId="77777777" w:rsidTr="00970F08">
        <w:trPr>
          <w:trHeight w:val="68"/>
        </w:trPr>
        <w:tc>
          <w:tcPr>
            <w:tcW w:w="2119" w:type="dxa"/>
            <w:tcBorders>
              <w:top w:val="single" w:sz="6" w:space="0" w:color="BFBFBF" w:themeColor="background1" w:themeShade="BF"/>
            </w:tcBorders>
          </w:tcPr>
          <w:p w14:paraId="2BF2231F" w14:textId="0A4B8BA4" w:rsidR="00EA415B" w:rsidRPr="00A62E28" w:rsidRDefault="00375B27" w:rsidP="00970F08">
            <w:pPr>
              <w:pStyle w:val="Fechas"/>
              <w:jc w:val="center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=G10+1 </w:instrText>
            </w:r>
            <w:r w:rsidRPr="00A62E28">
              <w:rPr>
                <w:lang w:bidi="es-ES"/>
              </w:rPr>
              <w:fldChar w:fldCharType="separate"/>
            </w:r>
            <w:r w:rsidR="00A62E28" w:rsidRPr="00A62E2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</w:tcBorders>
          </w:tcPr>
          <w:p w14:paraId="033A1FDA" w14:textId="21483863" w:rsidR="00EA415B" w:rsidRPr="00F10B5D" w:rsidRDefault="00375B27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</w:tcBorders>
          </w:tcPr>
          <w:p w14:paraId="67E49B86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single" w:sz="6" w:space="0" w:color="BFBFBF" w:themeColor="background1" w:themeShade="BF"/>
            </w:tcBorders>
          </w:tcPr>
          <w:p w14:paraId="482F5FC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single" w:sz="6" w:space="0" w:color="BFBFBF" w:themeColor="background1" w:themeShade="BF"/>
            </w:tcBorders>
          </w:tcPr>
          <w:p w14:paraId="5C79A4E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single" w:sz="6" w:space="0" w:color="BFBFBF" w:themeColor="background1" w:themeShade="BF"/>
            </w:tcBorders>
          </w:tcPr>
          <w:p w14:paraId="41B78BA1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single" w:sz="6" w:space="0" w:color="BFBFBF" w:themeColor="background1" w:themeShade="BF"/>
            </w:tcBorders>
          </w:tcPr>
          <w:p w14:paraId="3974804C" w14:textId="77777777" w:rsidR="00EA415B" w:rsidRPr="00A62E28" w:rsidRDefault="00EA415B">
            <w:pPr>
              <w:pStyle w:val="Fechas"/>
            </w:pPr>
          </w:p>
        </w:tc>
      </w:tr>
      <w:tr w:rsidR="005B5EBA" w:rsidRPr="00A62E28" w14:paraId="12EDB757" w14:textId="77777777" w:rsidTr="003545C8">
        <w:trPr>
          <w:trHeight w:hRule="exact" w:val="764"/>
        </w:trPr>
        <w:tc>
          <w:tcPr>
            <w:tcW w:w="2119" w:type="dxa"/>
          </w:tcPr>
          <w:p w14:paraId="291B4BA9" w14:textId="77777777" w:rsidR="00EA415B" w:rsidRPr="00A62E28" w:rsidRDefault="00EA415B" w:rsidP="00970F08">
            <w:pPr>
              <w:pStyle w:val="Fechas"/>
              <w:jc w:val="left"/>
            </w:pPr>
          </w:p>
        </w:tc>
        <w:tc>
          <w:tcPr>
            <w:tcW w:w="2404" w:type="dxa"/>
          </w:tcPr>
          <w:p w14:paraId="17325D1A" w14:textId="77777777" w:rsidR="00EA415B" w:rsidRPr="00F10B5D" w:rsidRDefault="00EA415B" w:rsidP="0055674E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</w:tcPr>
          <w:p w14:paraId="022A6599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</w:tcPr>
          <w:p w14:paraId="2F884612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9F4EFD1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</w:tcPr>
          <w:p w14:paraId="64A0F625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1923" w:type="dxa"/>
          </w:tcPr>
          <w:p w14:paraId="0E0FE5C0" w14:textId="77777777" w:rsidR="00EA415B" w:rsidRPr="00A62E28" w:rsidRDefault="00EA415B"/>
        </w:tc>
      </w:tr>
    </w:tbl>
    <w:p w14:paraId="449F4E1C" w14:textId="1B8D411B" w:rsidR="00EA415B" w:rsidRPr="00A62E28" w:rsidRDefault="00EA415B" w:rsidP="003335DD">
      <w:pPr>
        <w:pStyle w:val="Cita"/>
        <w:jc w:val="left"/>
      </w:pPr>
    </w:p>
    <w:sectPr w:rsidR="00EA415B" w:rsidRPr="00A62E28" w:rsidSect="005B5EBA">
      <w:pgSz w:w="16838" w:h="11906" w:orient="landscape" w:code="9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4DBF90" w14:textId="77777777" w:rsidR="00490A24" w:rsidRDefault="00490A24">
      <w:pPr>
        <w:spacing w:before="0" w:after="0"/>
      </w:pPr>
      <w:r>
        <w:separator/>
      </w:r>
    </w:p>
  </w:endnote>
  <w:endnote w:type="continuationSeparator" w:id="0">
    <w:p w14:paraId="4272B3CF" w14:textId="77777777" w:rsidR="00490A24" w:rsidRDefault="00490A2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77C69E" w14:textId="77777777" w:rsidR="00490A24" w:rsidRDefault="00490A24">
      <w:pPr>
        <w:spacing w:before="0" w:after="0"/>
      </w:pPr>
      <w:r>
        <w:separator/>
      </w:r>
    </w:p>
  </w:footnote>
  <w:footnote w:type="continuationSeparator" w:id="0">
    <w:p w14:paraId="5F0E1451" w14:textId="77777777" w:rsidR="00490A24" w:rsidRDefault="00490A2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30/11/2024"/>
    <w:docVar w:name="MonthStart" w:val="01/11/2024"/>
    <w:docVar w:name="ShowDynamicGuides" w:val="1"/>
    <w:docVar w:name="ShowMarginGuides" w:val="0"/>
    <w:docVar w:name="ShowOutlines" w:val="0"/>
    <w:docVar w:name="ShowStaticGuides" w:val="0"/>
  </w:docVars>
  <w:rsids>
    <w:rsidRoot w:val="00225C71"/>
    <w:rsid w:val="000324E2"/>
    <w:rsid w:val="00056644"/>
    <w:rsid w:val="000B221A"/>
    <w:rsid w:val="000E31C8"/>
    <w:rsid w:val="00116BC6"/>
    <w:rsid w:val="00124ADC"/>
    <w:rsid w:val="00193E15"/>
    <w:rsid w:val="00220764"/>
    <w:rsid w:val="00223F8F"/>
    <w:rsid w:val="00225C71"/>
    <w:rsid w:val="00245682"/>
    <w:rsid w:val="0025748C"/>
    <w:rsid w:val="00264F93"/>
    <w:rsid w:val="00271AC8"/>
    <w:rsid w:val="00282DE3"/>
    <w:rsid w:val="002B5746"/>
    <w:rsid w:val="002D6A4A"/>
    <w:rsid w:val="002F7032"/>
    <w:rsid w:val="00306A55"/>
    <w:rsid w:val="00320970"/>
    <w:rsid w:val="003335DD"/>
    <w:rsid w:val="003545C8"/>
    <w:rsid w:val="00375B27"/>
    <w:rsid w:val="0044039F"/>
    <w:rsid w:val="00465065"/>
    <w:rsid w:val="00472597"/>
    <w:rsid w:val="00472BFB"/>
    <w:rsid w:val="00487BA8"/>
    <w:rsid w:val="00490A24"/>
    <w:rsid w:val="00494225"/>
    <w:rsid w:val="00531631"/>
    <w:rsid w:val="00550173"/>
    <w:rsid w:val="005564B3"/>
    <w:rsid w:val="0055674E"/>
    <w:rsid w:val="005B0C48"/>
    <w:rsid w:val="005B5EBA"/>
    <w:rsid w:val="005C71B3"/>
    <w:rsid w:val="005D29C9"/>
    <w:rsid w:val="0064687B"/>
    <w:rsid w:val="006E4157"/>
    <w:rsid w:val="00711F56"/>
    <w:rsid w:val="00720A05"/>
    <w:rsid w:val="007227F7"/>
    <w:rsid w:val="00726D0D"/>
    <w:rsid w:val="00765C85"/>
    <w:rsid w:val="007900DE"/>
    <w:rsid w:val="00812DAD"/>
    <w:rsid w:val="0081356A"/>
    <w:rsid w:val="0088099B"/>
    <w:rsid w:val="00897E62"/>
    <w:rsid w:val="008A6EFD"/>
    <w:rsid w:val="008F0AEB"/>
    <w:rsid w:val="00916FAF"/>
    <w:rsid w:val="00922D3A"/>
    <w:rsid w:val="00925ED9"/>
    <w:rsid w:val="0095784C"/>
    <w:rsid w:val="00970F08"/>
    <w:rsid w:val="00997C7D"/>
    <w:rsid w:val="009A164A"/>
    <w:rsid w:val="009A7C5B"/>
    <w:rsid w:val="009B2EA8"/>
    <w:rsid w:val="009B4A3C"/>
    <w:rsid w:val="009D12D7"/>
    <w:rsid w:val="009F3E1E"/>
    <w:rsid w:val="00A11A16"/>
    <w:rsid w:val="00A62E28"/>
    <w:rsid w:val="00A839AB"/>
    <w:rsid w:val="00AF344D"/>
    <w:rsid w:val="00B024A4"/>
    <w:rsid w:val="00B30A30"/>
    <w:rsid w:val="00B718EE"/>
    <w:rsid w:val="00B8564F"/>
    <w:rsid w:val="00B864F3"/>
    <w:rsid w:val="00BC3610"/>
    <w:rsid w:val="00BC6A26"/>
    <w:rsid w:val="00BF0FEE"/>
    <w:rsid w:val="00BF4383"/>
    <w:rsid w:val="00C41633"/>
    <w:rsid w:val="00C60E13"/>
    <w:rsid w:val="00CB00F4"/>
    <w:rsid w:val="00CE3C56"/>
    <w:rsid w:val="00D359B3"/>
    <w:rsid w:val="00D86D82"/>
    <w:rsid w:val="00DD4B44"/>
    <w:rsid w:val="00E16298"/>
    <w:rsid w:val="00E70CE1"/>
    <w:rsid w:val="00EA415B"/>
    <w:rsid w:val="00F068C5"/>
    <w:rsid w:val="00F10B5D"/>
    <w:rsid w:val="00F30DCB"/>
    <w:rsid w:val="00F5707B"/>
    <w:rsid w:val="00F966CE"/>
    <w:rsid w:val="00F9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674C72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0F6FC6" w:themeColor="accent1" w:shadow="1"/>
        <w:left w:val="single" w:sz="2" w:space="10" w:color="0F6FC6" w:themeColor="accent1" w:shadow="1"/>
        <w:bottom w:val="single" w:sz="2" w:space="10" w:color="0F6FC6" w:themeColor="accent1" w:shadow="1"/>
        <w:right w:val="single" w:sz="2" w:space="10" w:color="0F6FC6" w:themeColor="accent1" w:shadow="1"/>
      </w:pBdr>
      <w:ind w:left="1152" w:right="1152"/>
    </w:pPr>
    <w:rPr>
      <w:i/>
      <w:iCs/>
      <w:color w:val="0F6FC6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0F6FC6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0F6FC6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073662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073662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URSOS%20HUMANOS\AppData\Local\Microsoft\Office\16.0\DTS\es-ES%7b4C095E47-0619-4A26-A5D4-E2B30DAA5BD5%7d\%7b430B6356-F5F6-415F-BDB8-877B72E466E5%7dtf16382941_win32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5BB80EEC96F4A1DA5C253E4C5C73B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840C6-849A-45A1-9A71-1193EB1B4634}"/>
      </w:docPartPr>
      <w:docPartBody>
        <w:p w:rsidR="00C47758" w:rsidRDefault="0064643D">
          <w:pPr>
            <w:pStyle w:val="55BB80EEC96F4A1DA5C253E4C5C73BC6"/>
          </w:pPr>
          <w:r w:rsidRPr="00A62E28">
            <w:rPr>
              <w:lang w:bidi="es-ES"/>
            </w:rPr>
            <w:t>Lunes</w:t>
          </w:r>
        </w:p>
      </w:docPartBody>
    </w:docPart>
    <w:docPart>
      <w:docPartPr>
        <w:name w:val="BE439E13B6354CD89A4626AEA65DE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58E8F-03B1-4B86-B2E8-4EE04BD709C5}"/>
      </w:docPartPr>
      <w:docPartBody>
        <w:p w:rsidR="00C47758" w:rsidRDefault="0064643D">
          <w:pPr>
            <w:pStyle w:val="BE439E13B6354CD89A4626AEA65DE120"/>
          </w:pPr>
          <w:r w:rsidRPr="00A62E28">
            <w:rPr>
              <w:lang w:bidi="es-ES"/>
            </w:rPr>
            <w:t>Martes</w:t>
          </w:r>
        </w:p>
      </w:docPartBody>
    </w:docPart>
    <w:docPart>
      <w:docPartPr>
        <w:name w:val="3ED4C70CC32F49909962781C70A0CC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BE11A3-E87A-4D41-9566-5EB78E347238}"/>
      </w:docPartPr>
      <w:docPartBody>
        <w:p w:rsidR="00C47758" w:rsidRDefault="0064643D">
          <w:pPr>
            <w:pStyle w:val="3ED4C70CC32F49909962781C70A0CC2D"/>
          </w:pPr>
          <w:r w:rsidRPr="00A62E28">
            <w:rPr>
              <w:lang w:bidi="es-ES"/>
            </w:rPr>
            <w:t>Miércoles</w:t>
          </w:r>
        </w:p>
      </w:docPartBody>
    </w:docPart>
    <w:docPart>
      <w:docPartPr>
        <w:name w:val="34B3E8145BF9405B85A6C62C344D1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8E812-B53E-4FFD-A256-DCF290DB7939}"/>
      </w:docPartPr>
      <w:docPartBody>
        <w:p w:rsidR="00C47758" w:rsidRDefault="0064643D">
          <w:pPr>
            <w:pStyle w:val="34B3E8145BF9405B85A6C62C344D119B"/>
          </w:pPr>
          <w:r w:rsidRPr="00A62E28">
            <w:rPr>
              <w:lang w:bidi="es-ES"/>
            </w:rPr>
            <w:t>Jueves</w:t>
          </w:r>
        </w:p>
      </w:docPartBody>
    </w:docPart>
    <w:docPart>
      <w:docPartPr>
        <w:name w:val="774E0AE8918E4CE0936631C18591B4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7C5A5-9146-4C89-B4AE-883A88F908F7}"/>
      </w:docPartPr>
      <w:docPartBody>
        <w:p w:rsidR="00C47758" w:rsidRDefault="0064643D">
          <w:pPr>
            <w:pStyle w:val="774E0AE8918E4CE0936631C18591B47E"/>
          </w:pPr>
          <w:r w:rsidRPr="00A62E28">
            <w:rPr>
              <w:lang w:bidi="es-ES"/>
            </w:rPr>
            <w:t>Viernes</w:t>
          </w:r>
        </w:p>
      </w:docPartBody>
    </w:docPart>
    <w:docPart>
      <w:docPartPr>
        <w:name w:val="7C308F98371A435EAAC6255F8AA988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0B081-445A-4977-AB81-1CA025206E70}"/>
      </w:docPartPr>
      <w:docPartBody>
        <w:p w:rsidR="00C47758" w:rsidRDefault="0064643D">
          <w:pPr>
            <w:pStyle w:val="7C308F98371A435EAAC6255F8AA988B5"/>
          </w:pPr>
          <w:r w:rsidRPr="00A62E28">
            <w:rPr>
              <w:lang w:bidi="es-ES"/>
            </w:rPr>
            <w:t>Sábado</w:t>
          </w:r>
        </w:p>
      </w:docPartBody>
    </w:docPart>
    <w:docPart>
      <w:docPartPr>
        <w:name w:val="AA22653FB30D4675812EC9F1CDE65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20E43-3160-4C03-8DB2-EB6D5693A418}"/>
      </w:docPartPr>
      <w:docPartBody>
        <w:p w:rsidR="00C47758" w:rsidRDefault="0064643D">
          <w:pPr>
            <w:pStyle w:val="AA22653FB30D4675812EC9F1CDE6580B"/>
          </w:pPr>
          <w:r w:rsidRPr="00A62E28">
            <w:rPr>
              <w:lang w:bidi="es-ES"/>
            </w:rPr>
            <w:t>Domingo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096"/>
    <w:rsid w:val="00082A17"/>
    <w:rsid w:val="00242096"/>
    <w:rsid w:val="0026254F"/>
    <w:rsid w:val="0064643D"/>
    <w:rsid w:val="00686497"/>
    <w:rsid w:val="0069178B"/>
    <w:rsid w:val="007D3B48"/>
    <w:rsid w:val="007F2264"/>
    <w:rsid w:val="00896A92"/>
    <w:rsid w:val="00902A63"/>
    <w:rsid w:val="00C47758"/>
    <w:rsid w:val="00E36344"/>
    <w:rsid w:val="00E8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55BB80EEC96F4A1DA5C253E4C5C73BC6">
    <w:name w:val="55BB80EEC96F4A1DA5C253E4C5C73BC6"/>
  </w:style>
  <w:style w:type="paragraph" w:customStyle="1" w:styleId="BE439E13B6354CD89A4626AEA65DE120">
    <w:name w:val="BE439E13B6354CD89A4626AEA65DE120"/>
  </w:style>
  <w:style w:type="paragraph" w:customStyle="1" w:styleId="3ED4C70CC32F49909962781C70A0CC2D">
    <w:name w:val="3ED4C70CC32F49909962781C70A0CC2D"/>
  </w:style>
  <w:style w:type="paragraph" w:customStyle="1" w:styleId="34B3E8145BF9405B85A6C62C344D119B">
    <w:name w:val="34B3E8145BF9405B85A6C62C344D119B"/>
  </w:style>
  <w:style w:type="paragraph" w:customStyle="1" w:styleId="774E0AE8918E4CE0936631C18591B47E">
    <w:name w:val="774E0AE8918E4CE0936631C18591B47E"/>
  </w:style>
  <w:style w:type="paragraph" w:customStyle="1" w:styleId="7C308F98371A435EAAC6255F8AA988B5">
    <w:name w:val="7C308F98371A435EAAC6255F8AA988B5"/>
  </w:style>
  <w:style w:type="paragraph" w:customStyle="1" w:styleId="AA22653FB30D4675812EC9F1CDE6580B">
    <w:name w:val="AA22653FB30D4675812EC9F1CDE658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zul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14.xml><?xml version="1.0" encoding="utf-8"?>
<customUI xmlns="http://schemas.microsoft.com/office/2009/07/customui" onLoad="Ribbon_Load">
  <ribbon>
    <tabs>
      <tab id="customTab" label="Calendario" insertBeforeMso="TabHome">
        <group id="Calendario" label="Calendario">
          <button id="NewDates" visible="true" size="large" label="Seleccionar nuevas fechas" keytip="D" screentip="Seleccione un mes y un año nuevos para este calendario." onAction="CustomizeCalendar" imageMso="CalendarMonthDetailsSplitButton"/>
        </group>
        <group id="Themes" label="Tema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EB38A1C-E39A-428D-998B-87EC4D172E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DEFB01-F854-437C-B4FC-393DE621B7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64AB4C-DE95-4D99-AE3C-ED6E8B5E88D1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71af3243-3dd4-4a8d-8c0d-dd76da1f02a5"/>
    <ds:schemaRef ds:uri="http://schemas.microsoft.com/office/2006/metadata/properties"/>
    <ds:schemaRef ds:uri="16c05727-aa75-4e4a-9b5f-8a80a1165891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{430B6356-F5F6-415F-BDB8-877B72E466E5}tf16382941_win32</Template>
  <TotalTime>0</TotalTime>
  <Pages>2</Pages>
  <Words>457</Words>
  <Characters>2516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2968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2026-01-02T20:39:00Z</dcterms:created>
  <dcterms:modified xsi:type="dcterms:W3CDTF">2026-01-02T20:39:00Z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