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decalendario"/>
        <w:tblpPr w:leftFromText="141" w:rightFromText="141" w:vertAnchor="page" w:horzAnchor="margin" w:tblpY="2102"/>
        <w:tblW w:w="0" w:type="auto"/>
        <w:tblLook w:val="0420" w:firstRow="1" w:lastRow="0" w:firstColumn="0" w:lastColumn="0" w:noHBand="0" w:noVBand="1"/>
        <w:tblCaption w:val="Tabla de diseño"/>
      </w:tblPr>
      <w:tblGrid>
        <w:gridCol w:w="1625"/>
        <w:gridCol w:w="2227"/>
        <w:gridCol w:w="2278"/>
        <w:gridCol w:w="2840"/>
        <w:gridCol w:w="1798"/>
        <w:gridCol w:w="1701"/>
        <w:gridCol w:w="1773"/>
      </w:tblGrid>
      <w:tr w:rsidR="009220FD" w:rsidRPr="00071A46" w14:paraId="4479BFCB" w14:textId="77777777" w:rsidTr="009220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7774C762" w14:textId="77777777" w:rsidR="0052741E" w:rsidRPr="00071A46" w:rsidRDefault="0052741E" w:rsidP="00296937">
            <w:pPr>
              <w:pStyle w:val="D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Lunes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56120452" w14:textId="77777777" w:rsidR="0052741E" w:rsidRPr="00071A46" w:rsidRDefault="0052741E" w:rsidP="00296937">
            <w:pPr>
              <w:pStyle w:val="D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Martes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0C3C923D" w14:textId="77777777" w:rsidR="0052741E" w:rsidRPr="00071A46" w:rsidRDefault="0052741E" w:rsidP="00296937">
            <w:pPr>
              <w:pStyle w:val="D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Miércoles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0AC2D67A" w14:textId="77777777" w:rsidR="0052741E" w:rsidRPr="00071A46" w:rsidRDefault="0052741E" w:rsidP="00296937">
            <w:pPr>
              <w:pStyle w:val="D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Jueves</w:t>
            </w:r>
          </w:p>
        </w:tc>
        <w:tc>
          <w:tcPr>
            <w:tcW w:w="1798" w:type="dxa"/>
            <w:tcBorders>
              <w:bottom w:val="single" w:sz="4" w:space="0" w:color="595959" w:themeColor="text1" w:themeTint="A6"/>
            </w:tcBorders>
          </w:tcPr>
          <w:p w14:paraId="6FAAAF27" w14:textId="77777777" w:rsidR="0052741E" w:rsidRPr="00071A46" w:rsidRDefault="0052741E" w:rsidP="00296937">
            <w:pPr>
              <w:pStyle w:val="D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Viernes</w:t>
            </w:r>
          </w:p>
        </w:tc>
        <w:tc>
          <w:tcPr>
            <w:tcW w:w="1701" w:type="dxa"/>
            <w:tcBorders>
              <w:bottom w:val="single" w:sz="4" w:space="0" w:color="595959" w:themeColor="text1" w:themeTint="A6"/>
            </w:tcBorders>
          </w:tcPr>
          <w:p w14:paraId="020E6B26" w14:textId="77777777" w:rsidR="0052741E" w:rsidRPr="00071A46" w:rsidRDefault="0052741E" w:rsidP="00296937">
            <w:pPr>
              <w:pStyle w:val="D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Sábado</w:t>
            </w:r>
          </w:p>
        </w:tc>
        <w:tc>
          <w:tcPr>
            <w:tcW w:w="1773" w:type="dxa"/>
            <w:tcBorders>
              <w:bottom w:val="single" w:sz="4" w:space="0" w:color="595959" w:themeColor="text1" w:themeTint="A6"/>
            </w:tcBorders>
          </w:tcPr>
          <w:p w14:paraId="7E314D91" w14:textId="77777777" w:rsidR="0052741E" w:rsidRPr="00071A46" w:rsidRDefault="0052741E" w:rsidP="00296937">
            <w:pPr>
              <w:pStyle w:val="D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Domingo</w:t>
            </w:r>
          </w:p>
        </w:tc>
      </w:tr>
      <w:tr w:rsidR="008104D3" w:rsidRPr="00071A46" w14:paraId="67228319" w14:textId="77777777" w:rsidTr="009220FD">
        <w:trPr>
          <w:trHeight w:val="194"/>
        </w:trPr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F4B29B" w:themeColor="accent1" w:themeTint="66" w:fill="FFFFFF" w:themeFill="background1"/>
          </w:tcPr>
          <w:p w14:paraId="0DBFB2EE" w14:textId="14E6E53E" w:rsidR="0052741E" w:rsidRPr="00071A46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miércoles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“lunes”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""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F4B29B" w:themeColor="accent1" w:themeTint="66" w:fill="auto"/>
          </w:tcPr>
          <w:p w14:paraId="0E400252" w14:textId="18BF5311" w:rsidR="0052741E" w:rsidRPr="00071A46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miércoles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“martes”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=A2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=A2+1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147549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2022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8A5BD8F" w14:textId="27E0C706" w:rsidR="0052741E" w:rsidRPr="00071A46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miércoles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“miércoles”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=B2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E65197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=B2+1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7D5D32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</w: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965F284" w14:textId="226F1457" w:rsidR="0052741E" w:rsidRPr="00071A46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miércoles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“jueves”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=C2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1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=C2+1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</w: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79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7156414" w14:textId="34A2E04C" w:rsidR="0052741E" w:rsidRPr="00071A46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miércoles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= </w:instrText>
            </w:r>
            <w:r w:rsidR="00147549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“viernes”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=D2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=D2+1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3</w: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AAD40F7" w14:textId="6686D28B" w:rsidR="0052741E" w:rsidRPr="00071A46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miércoles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“sábado”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=E2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=E2+1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4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4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4</w: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77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3A1F436" w14:textId="54CB2412" w:rsidR="0052741E" w:rsidRPr="00071A46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miércoles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“domingo”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=F2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4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=F2+1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5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5</w:instrTex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457E4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5</w:t>
            </w:r>
            <w:r w:rsidRPr="00071A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8104D3" w:rsidRPr="00071A46" w14:paraId="48AA8E9D" w14:textId="77777777" w:rsidTr="008104D3">
        <w:trPr>
          <w:trHeight w:val="830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F4B29B" w:themeColor="accent1" w:themeTint="66" w:fill="FFFFFF" w:themeFill="background1"/>
          </w:tcPr>
          <w:p w14:paraId="320C3ADD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F4B29B" w:themeColor="accent1" w:themeTint="66" w:fill="auto"/>
          </w:tcPr>
          <w:p w14:paraId="1A3AEF87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203CD35" w14:textId="2D0E256B" w:rsidR="0052741E" w:rsidRPr="009220FD" w:rsidRDefault="00457E41" w:rsidP="008104D3">
            <w:pPr>
              <w:pStyle w:val="Prrafodelista"/>
              <w:ind w:left="95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Reunion</w:t>
            </w:r>
            <w:r w:rsidR="00566DCB"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guia</w:t>
            </w:r>
            <w:r w:rsidR="00566DCB"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consultiva</w:t>
            </w:r>
            <w:r w:rsidR="00566DCB"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del</w:t>
            </w:r>
            <w:r w:rsidR="00566DCB"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Desempeño</w:t>
            </w:r>
            <w:r w:rsidR="00566DCB"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Municipal</w:t>
            </w:r>
            <w:r w:rsidR="00566DCB"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2025</w:t>
            </w:r>
            <w:r w:rsidR="00566DCB"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–</w:t>
            </w:r>
            <w:r w:rsidR="00566DCB"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EF19514" w14:textId="33894BAC" w:rsidR="00D53A34" w:rsidRPr="00D53A34" w:rsidRDefault="00457E41" w:rsidP="00296937">
            <w:pPr>
              <w:pStyle w:val="Prrafodelista"/>
              <w:numPr>
                <w:ilvl w:val="0"/>
                <w:numId w:val="11"/>
              </w:numPr>
              <w:ind w:left="137" w:hanging="137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Capacitacion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virtual</w:t>
            </w:r>
          </w:p>
          <w:p w14:paraId="46E448D0" w14:textId="3109C047" w:rsidR="0052741E" w:rsidRPr="00AF193F" w:rsidRDefault="00AF193F" w:rsidP="00296937">
            <w:pPr>
              <w:pStyle w:val="Prrafodelista"/>
              <w:numPr>
                <w:ilvl w:val="0"/>
                <w:numId w:val="11"/>
              </w:numPr>
              <w:ind w:left="111" w:hanging="103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Supervision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trabajos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rehabilitacion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drenaje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en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comunidad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AF19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Taberna.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79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ECA363E" w14:textId="7A125B95" w:rsidR="0052741E" w:rsidRPr="00457E41" w:rsidRDefault="00457E41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Atencion</w:t>
            </w:r>
            <w:r w:rsidR="00D53A3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ciudadania</w:t>
            </w:r>
          </w:p>
        </w:tc>
        <w:tc>
          <w:tcPr>
            <w:tcW w:w="170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E8FCAD4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D650CD8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9220FD" w:rsidRPr="00071A46" w14:paraId="76A3C9AC" w14:textId="77777777" w:rsidTr="009220FD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22DF633" w14:textId="29C18236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=G2+1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6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84AE236" w14:textId="2E5DFC39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=A4+1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7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BD509BB" w14:textId="6E2B75CE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=B4+1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8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6E33C27" w14:textId="5A2898F4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=C4+1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9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79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6876954" w14:textId="7C2277A3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=D4+1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10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3E08817" w14:textId="36441469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=E4+1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11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77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7D1CC9E" w14:textId="7D4F05B0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=F4+1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12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</w:tr>
      <w:tr w:rsidR="009220FD" w:rsidRPr="00071A46" w14:paraId="4B9320A9" w14:textId="77777777" w:rsidTr="008104D3">
        <w:trPr>
          <w:trHeight w:hRule="exact" w:val="1812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47CCA7E" w14:textId="74CAF75C" w:rsidR="0052741E" w:rsidRPr="00457E41" w:rsidRDefault="00457E41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Visita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comunnidad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piñuela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70F2C1" w14:textId="10B02B17" w:rsidR="00B0501D" w:rsidRPr="00B0501D" w:rsidRDefault="00457E41" w:rsidP="008104D3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Reuni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ón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virtual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(Secretaria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Medio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Ambiente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y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Desarrollo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Territorial)</w:t>
            </w:r>
            <w:r w:rsidR="008104D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.</w:t>
            </w:r>
            <w:r w:rsidR="00566D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1DABAF" w14:textId="03EF7CED" w:rsidR="0052741E" w:rsidRPr="00457E41" w:rsidRDefault="00457E41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Atencion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ciudadania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7501CAF" w14:textId="62441DEF" w:rsidR="0052741E" w:rsidRPr="00457E41" w:rsidRDefault="00457E41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Atencion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ciudadania</w:t>
            </w:r>
          </w:p>
        </w:tc>
        <w:tc>
          <w:tcPr>
            <w:tcW w:w="179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76943AF" w14:textId="4DDA2488" w:rsidR="00457E41" w:rsidRPr="00457E41" w:rsidRDefault="00457E41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Conferencia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Salud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Mental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“El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buen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trato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como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proyecto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vida”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Promot</w:t>
            </w:r>
            <w:r w:rsidR="006C1F2E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orí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Salud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C5686D0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E7EA52B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9220FD" w:rsidRPr="00071A46" w14:paraId="3AF97B37" w14:textId="77777777" w:rsidTr="009220FD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658DC84" w14:textId="46AF3490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=G4+1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13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A10AE15" w14:textId="3AB3B31F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=A6+1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14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F35EAD" w14:textId="1B91B5CF" w:rsidR="00296937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=B6+1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15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F840736" w14:textId="5D0EC670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E56CA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E56CA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=C6+1 </w:instrText>
            </w:r>
            <w:r w:rsidRPr="00E56CA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E56CA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16</w:t>
            </w:r>
            <w:r w:rsidRPr="00E56CA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79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7157FE8" w14:textId="10CED927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=D6+1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17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ED8A03A" w14:textId="03B3AE00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=E6+1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18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77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787ACB5" w14:textId="3513C542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=F6+1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19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</w:tr>
      <w:tr w:rsidR="009220FD" w:rsidRPr="00071A46" w14:paraId="6D354BDA" w14:textId="77777777" w:rsidTr="009220FD">
        <w:trPr>
          <w:trHeight w:hRule="exact" w:val="1749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FF8B032" w14:textId="5DDD7349" w:rsidR="0052741E" w:rsidRPr="00457E41" w:rsidRDefault="00296937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Atención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ciudadania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28C1F04" w14:textId="7D441142" w:rsidR="0052741E" w:rsidRPr="00457E41" w:rsidRDefault="00457E41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Salida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Ayutla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8EC6C6" w14:textId="093ABCB9" w:rsidR="0052741E" w:rsidRPr="00457E41" w:rsidRDefault="00296937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Atencion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ciudadania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46C9077" w14:textId="5E4D741A" w:rsidR="0052741E" w:rsidRPr="00457E41" w:rsidRDefault="00AF193F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Reparto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Tarjetas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Bienestar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en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Escuela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Normal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para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Educadoras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Union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Tula,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Jalisco.</w:t>
            </w:r>
          </w:p>
        </w:tc>
        <w:tc>
          <w:tcPr>
            <w:tcW w:w="179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3EF0CB4" w14:textId="3AEE8BFD" w:rsidR="0052741E" w:rsidRPr="00457E41" w:rsidRDefault="00AF193F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Reunion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personal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Procuraduría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Estatal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Protección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Ambiente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(PROEPA)</w:t>
            </w:r>
          </w:p>
        </w:tc>
        <w:tc>
          <w:tcPr>
            <w:tcW w:w="170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C74FAC" w14:textId="1864128E" w:rsidR="00B0501D" w:rsidRPr="00457E41" w:rsidRDefault="00B0501D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D48641B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9220FD" w:rsidRPr="00071A46" w14:paraId="486D470D" w14:textId="77777777" w:rsidTr="009220FD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A8A689" w14:textId="070A5A9F" w:rsidR="0052741E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=G6+1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20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</w:p>
          <w:p w14:paraId="30ABE78D" w14:textId="2A2F2F6C" w:rsidR="00296937" w:rsidRPr="00457E41" w:rsidRDefault="00296937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Atención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ciuadania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878AC2E" w14:textId="77777777" w:rsidR="0052741E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=A8+1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21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  <w:p w14:paraId="4DDEE1B7" w14:textId="39110EFA" w:rsidR="00DE6750" w:rsidRPr="00457E41" w:rsidRDefault="00270C6F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“</w:t>
            </w:r>
            <w:r w:rsidR="00DE6750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Guia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="00DE6750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Consultiva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="00DE6750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="00DE6750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Desempeño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="00DE6750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Municipal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”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sala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cabildo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F6584B7" w14:textId="49669154" w:rsidR="0052741E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=B8+1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22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</w:p>
          <w:p w14:paraId="5A10CC4C" w14:textId="79F4B418" w:rsidR="00296937" w:rsidRDefault="00296937" w:rsidP="009220FD">
            <w:pPr>
              <w:pStyle w:val="Fechas"/>
              <w:numPr>
                <w:ilvl w:val="0"/>
                <w:numId w:val="11"/>
              </w:numPr>
              <w:ind w:left="43" w:hanging="84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Entrega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Mobiliario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–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Secundaria Mixta Forania No. 6</w:t>
            </w:r>
          </w:p>
          <w:p w14:paraId="7A860CFB" w14:textId="4F5BB844" w:rsidR="00296937" w:rsidRPr="00457E41" w:rsidRDefault="009220FD" w:rsidP="009220FD">
            <w:pPr>
              <w:pStyle w:val="Fechas"/>
              <w:numPr>
                <w:ilvl w:val="0"/>
                <w:numId w:val="11"/>
              </w:numPr>
              <w:ind w:left="43" w:hanging="84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Quinta sesion extraordinario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06CF846" w14:textId="77777777" w:rsidR="0052741E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=C8+1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23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  <w:p w14:paraId="03AD01C8" w14:textId="08A84BE3" w:rsidR="00301B20" w:rsidRPr="00457E41" w:rsidRDefault="00301B20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Atención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ciudadania</w:t>
            </w:r>
          </w:p>
        </w:tc>
        <w:tc>
          <w:tcPr>
            <w:tcW w:w="179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E43E6B6" w14:textId="77777777" w:rsidR="0052741E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=D8+1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24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  <w:p w14:paraId="1F2A0E3B" w14:textId="4A182141" w:rsidR="00301B20" w:rsidRPr="00301B20" w:rsidRDefault="00301B20" w:rsidP="00296937">
            <w:r>
              <w:t>Atención</w:t>
            </w:r>
            <w:r w:rsidR="009220FD">
              <w:t xml:space="preserve"> </w:t>
            </w:r>
            <w:r>
              <w:t>a</w:t>
            </w:r>
            <w:r w:rsidR="009220FD">
              <w:t xml:space="preserve"> </w:t>
            </w:r>
            <w:r>
              <w:t>la</w:t>
            </w:r>
            <w:r w:rsidR="009220FD">
              <w:t xml:space="preserve"> </w:t>
            </w:r>
            <w:r>
              <w:t>ciudadanía</w:t>
            </w:r>
            <w:r w:rsidR="009220FD">
              <w:t xml:space="preserve"> </w:t>
            </w:r>
          </w:p>
        </w:tc>
        <w:tc>
          <w:tcPr>
            <w:tcW w:w="170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B70A63B" w14:textId="5977B46C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=E8+1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25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77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A5F323" w14:textId="2DFAAD46" w:rsidR="0052741E" w:rsidRPr="00457E41" w:rsidRDefault="0052741E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=F8+1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="00457E41"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26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</w:tc>
      </w:tr>
      <w:tr w:rsidR="009220FD" w:rsidRPr="00071A46" w14:paraId="0F2824D8" w14:textId="77777777" w:rsidTr="009220FD">
        <w:trPr>
          <w:trHeight w:hRule="exact" w:val="72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34BA68D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841271F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6869711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45E59F7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79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AE3D0F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1694A9B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F5FF433" w14:textId="77777777" w:rsidR="0052741E" w:rsidRPr="00457E41" w:rsidRDefault="0052741E" w:rsidP="0029693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9220FD" w:rsidRPr="00071A46" w14:paraId="4BF5109C" w14:textId="77777777" w:rsidTr="009220FD">
        <w:trPr>
          <w:gridAfter w:val="2"/>
          <w:wAfter w:w="3474" w:type="dxa"/>
        </w:trPr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61D25B0" w14:textId="77777777" w:rsidR="00270C6F" w:rsidRDefault="00270C6F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IF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=G8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26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 0,""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IF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=G8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26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 &lt;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DocVariable MonthEnd \@ d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31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=G8+1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27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""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27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27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  <w:p w14:paraId="121A1D8E" w14:textId="0AD3DDB4" w:rsidR="00296937" w:rsidRPr="00457E41" w:rsidRDefault="00296937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Atencion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ciudadania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4D91804" w14:textId="77777777" w:rsidR="00270C6F" w:rsidRDefault="00270C6F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IF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=A10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27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 0,""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IF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=A10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27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 &lt;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DocVariable MonthEnd \@ d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31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=A10+1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28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""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28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28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  <w:p w14:paraId="0EEC9513" w14:textId="204BB92E" w:rsidR="00296937" w:rsidRPr="00457E41" w:rsidRDefault="00296937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Atención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ciudadania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9B1E059" w14:textId="77777777" w:rsidR="00296937" w:rsidRDefault="00270C6F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IF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=B10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28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 0,""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IF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=B10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28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 &lt;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DocVariable MonthEnd \@ d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31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=B10+1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29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""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29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29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  <w:p w14:paraId="251FAE21" w14:textId="5A8A763D" w:rsidR="00296937" w:rsidRPr="00457E41" w:rsidRDefault="00296937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Reunion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con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comerciantes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FE50355" w14:textId="77777777" w:rsidR="00270C6F" w:rsidRDefault="00270C6F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</w:pP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IF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=C10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29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 0,""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IF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=C10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29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 &lt;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DocVariable MonthEnd \@ d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31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begin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=C10+1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30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 xml:space="preserve"> "" 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instrText>30</w:instrTex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separate"/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t>30</w:t>
            </w:r>
            <w:r w:rsidRPr="00457E41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bidi="es-ES"/>
              </w:rPr>
              <w:fldChar w:fldCharType="end"/>
            </w:r>
          </w:p>
          <w:p w14:paraId="040B7252" w14:textId="155E1E0A" w:rsidR="00270C6F" w:rsidRDefault="00270C6F" w:rsidP="00296937">
            <w:pPr>
              <w:pStyle w:val="Fechas"/>
              <w:numPr>
                <w:ilvl w:val="0"/>
                <w:numId w:val="11"/>
              </w:numPr>
              <w:ind w:left="76" w:hanging="102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“Guia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Consultiva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Desempeño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Municipal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2025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–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2027”</w:t>
            </w:r>
          </w:p>
          <w:p w14:paraId="4B67F29E" w14:textId="6FEBEFCF" w:rsidR="00270C6F" w:rsidRPr="00457E41" w:rsidRDefault="00E56CA1" w:rsidP="00296937">
            <w:pPr>
              <w:pStyle w:val="Fechas"/>
              <w:numPr>
                <w:ilvl w:val="0"/>
                <w:numId w:val="11"/>
              </w:numPr>
              <w:ind w:left="102" w:hanging="129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14°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Festival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Dia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Muertos,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Tradicional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desfile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Dia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Muertos.</w:t>
            </w:r>
          </w:p>
        </w:tc>
        <w:tc>
          <w:tcPr>
            <w:tcW w:w="179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118F16B" w14:textId="5F2B8B8C" w:rsidR="00270C6F" w:rsidRDefault="00296937" w:rsidP="00296937">
            <w:pPr>
              <w:pStyle w:val="Fechas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31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  <w:p w14:paraId="325586D0" w14:textId="50187414" w:rsidR="00296937" w:rsidRDefault="00296937" w:rsidP="009220FD">
            <w:pPr>
              <w:pStyle w:val="Fechas"/>
              <w:numPr>
                <w:ilvl w:val="0"/>
                <w:numId w:val="11"/>
              </w:numPr>
              <w:ind w:left="105" w:hanging="190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Atencion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la</w:t>
            </w:r>
            <w:r w:rsidR="009220FD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ciudadania</w:t>
            </w:r>
          </w:p>
          <w:p w14:paraId="6DD36DF0" w14:textId="48B3964A" w:rsidR="009220FD" w:rsidRPr="00457E41" w:rsidRDefault="009220FD" w:rsidP="009220FD">
            <w:pPr>
              <w:pStyle w:val="Fechas"/>
              <w:numPr>
                <w:ilvl w:val="0"/>
                <w:numId w:val="11"/>
              </w:numPr>
              <w:ind w:left="105" w:hanging="190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Decima Tercera Sesion Ordinaria</w:t>
            </w:r>
          </w:p>
        </w:tc>
      </w:tr>
      <w:tr w:rsidR="009220FD" w:rsidRPr="00071A46" w14:paraId="356A8729" w14:textId="77777777" w:rsidTr="009220FD">
        <w:trPr>
          <w:gridAfter w:val="2"/>
          <w:wAfter w:w="3474" w:type="dxa"/>
          <w:trHeight w:hRule="exact" w:val="72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38B1C0C" w14:textId="77777777" w:rsidR="00270C6F" w:rsidRPr="00457E41" w:rsidRDefault="00270C6F" w:rsidP="00296937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ABFB700" w14:textId="77777777" w:rsidR="00270C6F" w:rsidRPr="00457E41" w:rsidRDefault="00270C6F" w:rsidP="00296937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7DC4F26" w14:textId="77777777" w:rsidR="00270C6F" w:rsidRPr="00457E41" w:rsidRDefault="00270C6F" w:rsidP="00296937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9D5179C" w14:textId="77777777" w:rsidR="00270C6F" w:rsidRPr="00457E41" w:rsidRDefault="00270C6F" w:rsidP="00296937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9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EF774FD" w14:textId="77777777" w:rsidR="00270C6F" w:rsidRPr="00457E41" w:rsidRDefault="00270C6F" w:rsidP="00296937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</w:tbl>
    <w:p w14:paraId="3A3CA481" w14:textId="15957CBE" w:rsidR="00296937" w:rsidRPr="009220FD" w:rsidRDefault="00296937" w:rsidP="009220FD">
      <w:pPr>
        <w:pStyle w:val="Sinespaciado"/>
        <w:rPr>
          <w:rFonts w:ascii="Times New Roman" w:hAnsi="Times New Roman" w:cs="Times New Roman"/>
          <w:b/>
          <w:bCs/>
          <w:noProof/>
          <w:color w:val="000000" w:themeColor="text1"/>
          <w:sz w:val="56"/>
          <w:szCs w:val="56"/>
        </w:rPr>
      </w:pPr>
      <w:r w:rsidRPr="009220FD">
        <w:rPr>
          <w:rFonts w:ascii="Times New Roman" w:hAnsi="Times New Roman" w:cs="Times New Roman"/>
          <w:b/>
          <w:bCs/>
          <w:noProof/>
          <w:color w:val="000000" w:themeColor="text1"/>
          <w:sz w:val="56"/>
          <w:szCs w:val="56"/>
        </w:rPr>
        <w:t>SINDICATURA</w:t>
      </w:r>
      <w:r w:rsidR="009220FD" w:rsidRPr="009220FD">
        <w:rPr>
          <w:rFonts w:ascii="Times New Roman" w:hAnsi="Times New Roman" w:cs="Times New Roman"/>
          <w:b/>
          <w:bCs/>
          <w:noProof/>
          <w:color w:val="000000" w:themeColor="text1"/>
          <w:sz w:val="56"/>
          <w:szCs w:val="56"/>
        </w:rPr>
        <w:t xml:space="preserve"> </w:t>
      </w:r>
      <w:r w:rsidRPr="009220FD">
        <w:rPr>
          <w:rFonts w:ascii="Times New Roman" w:hAnsi="Times New Roman" w:cs="Times New Roman"/>
          <w:b/>
          <w:bCs/>
          <w:noProof/>
          <w:color w:val="000000" w:themeColor="text1"/>
          <w:sz w:val="56"/>
          <w:szCs w:val="56"/>
        </w:rPr>
        <w:t>MUNICIPAL</w:t>
      </w:r>
    </w:p>
    <w:p w14:paraId="60DDB349" w14:textId="6BB1F3B3" w:rsidR="00296937" w:rsidRPr="009220FD" w:rsidRDefault="00296937" w:rsidP="009220FD">
      <w:pPr>
        <w:pStyle w:val="Sinespaciado"/>
        <w:rPr>
          <w:rFonts w:ascii="Times New Roman" w:hAnsi="Times New Roman" w:cs="Times New Roman"/>
          <w:noProof/>
          <w:color w:val="000000" w:themeColor="text1"/>
          <w:sz w:val="56"/>
          <w:szCs w:val="56"/>
        </w:rPr>
      </w:pPr>
      <w:r w:rsidRPr="009220FD">
        <w:rPr>
          <w:rFonts w:ascii="Times New Roman" w:hAnsi="Times New Roman" w:cs="Times New Roman"/>
          <w:noProof/>
          <w:color w:val="FF0000"/>
          <w:sz w:val="56"/>
          <w:szCs w:val="56"/>
        </w:rPr>
        <w:t>OCTUBRE</w:t>
      </w:r>
      <w:r w:rsidR="009220FD" w:rsidRPr="009220FD">
        <w:rPr>
          <w:rFonts w:ascii="Times New Roman" w:hAnsi="Times New Roman" w:cs="Times New Roman"/>
          <w:noProof/>
          <w:color w:val="FF0000"/>
          <w:sz w:val="56"/>
          <w:szCs w:val="56"/>
        </w:rPr>
        <w:t xml:space="preserve"> </w:t>
      </w:r>
      <w:r w:rsidRPr="009220FD">
        <w:rPr>
          <w:rFonts w:ascii="Times New Roman" w:hAnsi="Times New Roman" w:cs="Times New Roman"/>
          <w:noProof/>
          <w:color w:val="FF0000"/>
          <w:sz w:val="56"/>
          <w:szCs w:val="56"/>
        </w:rPr>
        <w:t>2025</w:t>
      </w:r>
    </w:p>
    <w:sectPr w:rsidR="00296937" w:rsidRPr="009220FD" w:rsidSect="009220FD">
      <w:pgSz w:w="15840" w:h="12240" w:orient="landscape" w:code="1"/>
      <w:pgMar w:top="720" w:right="794" w:bottom="720" w:left="794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D4EDB" w14:textId="77777777" w:rsidR="00314B92" w:rsidRDefault="00314B92">
      <w:pPr>
        <w:spacing w:before="0" w:after="0"/>
      </w:pPr>
      <w:r>
        <w:separator/>
      </w:r>
    </w:p>
  </w:endnote>
  <w:endnote w:type="continuationSeparator" w:id="0">
    <w:p w14:paraId="30D259AB" w14:textId="77777777" w:rsidR="00314B92" w:rsidRDefault="00314B9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Rockwell Condensed"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3C99C" w14:textId="77777777" w:rsidR="00314B92" w:rsidRDefault="00314B92">
      <w:pPr>
        <w:spacing w:before="0" w:after="0"/>
      </w:pPr>
      <w:r>
        <w:separator/>
      </w:r>
    </w:p>
  </w:footnote>
  <w:footnote w:type="continuationSeparator" w:id="0">
    <w:p w14:paraId="2876704C" w14:textId="77777777" w:rsidR="00314B92" w:rsidRDefault="00314B9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1D7C9A"/>
    <w:multiLevelType w:val="hybridMultilevel"/>
    <w:tmpl w:val="D7741D1C"/>
    <w:lvl w:ilvl="0" w:tplc="E982BCFE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10/2025"/>
    <w:docVar w:name="MonthStart" w:val="01/10/2025"/>
    <w:docVar w:name="ShowDynamicGuides" w:val="1"/>
    <w:docVar w:name="ShowMarginGuides" w:val="0"/>
    <w:docVar w:name="ShowOutlines" w:val="0"/>
    <w:docVar w:name="ShowStaticGuides" w:val="0"/>
  </w:docVars>
  <w:rsids>
    <w:rsidRoot w:val="00A463EB"/>
    <w:rsid w:val="00013CD4"/>
    <w:rsid w:val="000264EF"/>
    <w:rsid w:val="00043E9F"/>
    <w:rsid w:val="00071A46"/>
    <w:rsid w:val="00147549"/>
    <w:rsid w:val="00270C6F"/>
    <w:rsid w:val="00296937"/>
    <w:rsid w:val="00301B20"/>
    <w:rsid w:val="00314B92"/>
    <w:rsid w:val="00334DB9"/>
    <w:rsid w:val="00344E5B"/>
    <w:rsid w:val="003B3E64"/>
    <w:rsid w:val="00457E41"/>
    <w:rsid w:val="004615C7"/>
    <w:rsid w:val="004D2DF0"/>
    <w:rsid w:val="0052741E"/>
    <w:rsid w:val="00566DCB"/>
    <w:rsid w:val="006551D7"/>
    <w:rsid w:val="00661028"/>
    <w:rsid w:val="00683AD2"/>
    <w:rsid w:val="006C1F2E"/>
    <w:rsid w:val="007D5D32"/>
    <w:rsid w:val="008104D3"/>
    <w:rsid w:val="008111A1"/>
    <w:rsid w:val="0081589D"/>
    <w:rsid w:val="008C666A"/>
    <w:rsid w:val="00921F35"/>
    <w:rsid w:val="009220FD"/>
    <w:rsid w:val="00A463EB"/>
    <w:rsid w:val="00A54D4A"/>
    <w:rsid w:val="00A9066E"/>
    <w:rsid w:val="00AC6204"/>
    <w:rsid w:val="00AF193F"/>
    <w:rsid w:val="00B0501D"/>
    <w:rsid w:val="00B4398C"/>
    <w:rsid w:val="00B961B3"/>
    <w:rsid w:val="00BA7574"/>
    <w:rsid w:val="00BF19E4"/>
    <w:rsid w:val="00BF7427"/>
    <w:rsid w:val="00C0238A"/>
    <w:rsid w:val="00CA1B39"/>
    <w:rsid w:val="00CF02D9"/>
    <w:rsid w:val="00D4237E"/>
    <w:rsid w:val="00D53A34"/>
    <w:rsid w:val="00DB6D13"/>
    <w:rsid w:val="00DC5506"/>
    <w:rsid w:val="00DE6750"/>
    <w:rsid w:val="00DE6DD3"/>
    <w:rsid w:val="00E56CA1"/>
    <w:rsid w:val="00E65197"/>
    <w:rsid w:val="00E87DF6"/>
    <w:rsid w:val="00E92894"/>
    <w:rsid w:val="00F408BD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B5E4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9D3511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D34817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D34817" w:themeColor="accent1" w:shadow="1"/>
        <w:left w:val="single" w:sz="2" w:space="10" w:color="D34817" w:themeColor="accent1" w:shadow="1"/>
        <w:bottom w:val="single" w:sz="2" w:space="10" w:color="D34817" w:themeColor="accent1" w:shadow="1"/>
        <w:right w:val="single" w:sz="2" w:space="10" w:color="D34817" w:themeColor="accent1" w:shadow="1"/>
      </w:pBdr>
      <w:ind w:left="1152" w:right="1152"/>
    </w:pPr>
    <w:rPr>
      <w:i/>
      <w:iCs/>
      <w:color w:val="D34817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F4B29B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unhideWhenUsed/>
    <w:qFormat/>
    <w:rsid w:val="00AF19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NDICATURA\AppData\Roaming\Microsoft\Templates\Calendario%20de%20actividades.dot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Letras en madera">
  <a:themeElements>
    <a:clrScheme name="Personalizado 1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Letras en madera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Letras en madera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407</Words>
  <Characters>2242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2025-12-02T15:39:00Z</dcterms:created>
  <dcterms:modified xsi:type="dcterms:W3CDTF">2025-12-23T17:02:00Z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