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5543"/>
        <w:gridCol w:w="4923"/>
      </w:tblGrid>
      <w:tr w:rsidR="00661028" w:rsidRPr="00B961B3" w14:paraId="60A3530B" w14:textId="77777777">
        <w:trPr>
          <w:trHeight w:hRule="exact" w:val="864"/>
        </w:trPr>
        <w:tc>
          <w:tcPr>
            <w:tcW w:w="5721" w:type="dxa"/>
            <w:vAlign w:val="bottom"/>
          </w:tcPr>
          <w:p w14:paraId="690F5E5C" w14:textId="37AB3081" w:rsidR="00661028" w:rsidRPr="00B961B3" w:rsidRDefault="001C71DC">
            <w:pPr>
              <w:pStyle w:val="Mes"/>
              <w:rPr>
                <w:noProof/>
              </w:rPr>
            </w:pPr>
            <w:r>
              <w:rPr>
                <w:noProof/>
                <w:lang w:bidi="es-ES"/>
              </w:rPr>
              <w:t>ENERO</w:t>
            </w:r>
          </w:p>
        </w:tc>
        <w:tc>
          <w:tcPr>
            <w:tcW w:w="5079" w:type="dxa"/>
            <w:shd w:val="clear" w:color="auto" w:fill="A5B592" w:themeFill="accent1"/>
            <w:vAlign w:val="bottom"/>
          </w:tcPr>
          <w:p w14:paraId="0DA3D15B" w14:textId="1642F7A5" w:rsidR="00661028" w:rsidRPr="001C71DC" w:rsidRDefault="001C71DC">
            <w:pPr>
              <w:rPr>
                <w:noProof/>
                <w:sz w:val="44"/>
                <w:szCs w:val="44"/>
              </w:rPr>
            </w:pPr>
            <w:r w:rsidRPr="001C71DC">
              <w:rPr>
                <w:noProof/>
                <w:sz w:val="44"/>
                <w:szCs w:val="44"/>
              </w:rPr>
              <w:t>COMUNICACIÓN SOCIAL</w:t>
            </w:r>
          </w:p>
        </w:tc>
      </w:tr>
      <w:tr w:rsidR="00661028" w:rsidRPr="00B961B3" w14:paraId="06C06F41" w14:textId="77777777">
        <w:tc>
          <w:tcPr>
            <w:tcW w:w="5721" w:type="dxa"/>
          </w:tcPr>
          <w:p w14:paraId="74B5B5AB" w14:textId="77777777" w:rsidR="00661028" w:rsidRPr="00B961B3" w:rsidRDefault="0081589D">
            <w:pPr>
              <w:pStyle w:val="Ao"/>
              <w:rPr>
                <w:noProof/>
              </w:rPr>
            </w:pPr>
            <w:r w:rsidRPr="00BB05B5">
              <w:rPr>
                <w:noProof/>
                <w:color w:val="000000" w:themeColor="text1"/>
                <w:lang w:bidi="es-ES"/>
              </w:rPr>
              <w:fldChar w:fldCharType="begin"/>
            </w:r>
            <w:r w:rsidRPr="00BB05B5">
              <w:rPr>
                <w:noProof/>
                <w:color w:val="000000" w:themeColor="text1"/>
                <w:lang w:bidi="es-ES"/>
              </w:rPr>
              <w:instrText xml:space="preserve"> DOCVARIABLE  MonthStart \@  yyyy   \* MERGEFORMAT </w:instrText>
            </w:r>
            <w:r w:rsidRPr="00BB05B5">
              <w:rPr>
                <w:noProof/>
                <w:color w:val="000000" w:themeColor="text1"/>
                <w:lang w:bidi="es-ES"/>
              </w:rPr>
              <w:fldChar w:fldCharType="separate"/>
            </w:r>
            <w:r w:rsidR="001C71DC" w:rsidRPr="00BB05B5">
              <w:rPr>
                <w:noProof/>
                <w:color w:val="000000" w:themeColor="text1"/>
                <w:lang w:bidi="es-ES"/>
              </w:rPr>
              <w:t>2026</w:t>
            </w:r>
            <w:r w:rsidRPr="00BB05B5">
              <w:rPr>
                <w:noProof/>
                <w:color w:val="000000" w:themeColor="text1"/>
                <w:lang w:bidi="es-ES"/>
              </w:rPr>
              <w:fldChar w:fldCharType="end"/>
            </w:r>
          </w:p>
        </w:tc>
        <w:tc>
          <w:tcPr>
            <w:tcW w:w="5079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7A0757CE" w14:textId="3D7087ED" w:rsidR="00661028" w:rsidRPr="00B961B3" w:rsidRDefault="00661028">
            <w:pPr>
              <w:rPr>
                <w:noProof/>
              </w:rPr>
            </w:pPr>
          </w:p>
        </w:tc>
      </w:tr>
      <w:tr w:rsidR="00661028" w:rsidRPr="00B961B3" w14:paraId="78DEBA7C" w14:textId="77777777">
        <w:trPr>
          <w:trHeight w:hRule="exact" w:val="288"/>
        </w:trPr>
        <w:tc>
          <w:tcPr>
            <w:tcW w:w="5721" w:type="dxa"/>
          </w:tcPr>
          <w:p w14:paraId="1F78B601" w14:textId="77777777" w:rsidR="00661028" w:rsidRPr="00B961B3" w:rsidRDefault="00661028">
            <w:pPr>
              <w:rPr>
                <w:noProof/>
              </w:rPr>
            </w:pPr>
          </w:p>
        </w:tc>
        <w:tc>
          <w:tcPr>
            <w:tcW w:w="5079" w:type="dxa"/>
            <w:tcMar>
              <w:left w:w="115" w:type="dxa"/>
              <w:bottom w:w="115" w:type="dxa"/>
              <w:right w:w="115" w:type="dxa"/>
            </w:tcMar>
          </w:tcPr>
          <w:p w14:paraId="74EB1056" w14:textId="3FC591BC" w:rsidR="00661028" w:rsidRPr="00B961B3" w:rsidRDefault="00661028">
            <w:pPr>
              <w:pStyle w:val="Descripcin"/>
              <w:rPr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Tabla de diseño"/>
      </w:tblPr>
      <w:tblGrid>
        <w:gridCol w:w="1480"/>
        <w:gridCol w:w="1491"/>
        <w:gridCol w:w="1489"/>
        <w:gridCol w:w="1532"/>
        <w:gridCol w:w="1516"/>
        <w:gridCol w:w="1459"/>
        <w:gridCol w:w="1489"/>
      </w:tblGrid>
      <w:tr w:rsidR="009F29BC" w:rsidRPr="00B961B3" w14:paraId="42649D31" w14:textId="77777777" w:rsidTr="002F46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80" w:type="dxa"/>
            <w:tcBorders>
              <w:bottom w:val="single" w:sz="4" w:space="0" w:color="595959" w:themeColor="text1" w:themeTint="A6"/>
            </w:tcBorders>
          </w:tcPr>
          <w:p w14:paraId="13A52202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Lunes</w:t>
            </w:r>
          </w:p>
        </w:tc>
        <w:tc>
          <w:tcPr>
            <w:tcW w:w="1491" w:type="dxa"/>
            <w:tcBorders>
              <w:bottom w:val="single" w:sz="4" w:space="0" w:color="595959" w:themeColor="text1" w:themeTint="A6"/>
            </w:tcBorders>
          </w:tcPr>
          <w:p w14:paraId="41165D0D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Martes</w:t>
            </w:r>
          </w:p>
        </w:tc>
        <w:tc>
          <w:tcPr>
            <w:tcW w:w="1489" w:type="dxa"/>
            <w:tcBorders>
              <w:bottom w:val="single" w:sz="4" w:space="0" w:color="595959" w:themeColor="text1" w:themeTint="A6"/>
            </w:tcBorders>
          </w:tcPr>
          <w:p w14:paraId="11FC89A7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Miércoles</w:t>
            </w:r>
          </w:p>
        </w:tc>
        <w:tc>
          <w:tcPr>
            <w:tcW w:w="1532" w:type="dxa"/>
            <w:tcBorders>
              <w:bottom w:val="single" w:sz="4" w:space="0" w:color="595959" w:themeColor="text1" w:themeTint="A6"/>
            </w:tcBorders>
          </w:tcPr>
          <w:p w14:paraId="20397B8D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Jueves</w:t>
            </w:r>
          </w:p>
        </w:tc>
        <w:tc>
          <w:tcPr>
            <w:tcW w:w="1516" w:type="dxa"/>
            <w:tcBorders>
              <w:bottom w:val="single" w:sz="4" w:space="0" w:color="595959" w:themeColor="text1" w:themeTint="A6"/>
            </w:tcBorders>
          </w:tcPr>
          <w:p w14:paraId="58458652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Viernes</w:t>
            </w:r>
          </w:p>
        </w:tc>
        <w:tc>
          <w:tcPr>
            <w:tcW w:w="1459" w:type="dxa"/>
            <w:tcBorders>
              <w:bottom w:val="single" w:sz="4" w:space="0" w:color="595959" w:themeColor="text1" w:themeTint="A6"/>
            </w:tcBorders>
          </w:tcPr>
          <w:p w14:paraId="7E3ED72B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Sábado</w:t>
            </w:r>
          </w:p>
        </w:tc>
        <w:tc>
          <w:tcPr>
            <w:tcW w:w="1489" w:type="dxa"/>
            <w:tcBorders>
              <w:bottom w:val="single" w:sz="4" w:space="0" w:color="595959" w:themeColor="text1" w:themeTint="A6"/>
            </w:tcBorders>
          </w:tcPr>
          <w:p w14:paraId="4BD19597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Domingo</w:t>
            </w:r>
          </w:p>
        </w:tc>
      </w:tr>
      <w:tr w:rsidR="009F29BC" w:rsidRPr="00B961B3" w14:paraId="28D2D354" w14:textId="77777777" w:rsidTr="002F4684">
        <w:tc>
          <w:tcPr>
            <w:tcW w:w="1480" w:type="dxa"/>
            <w:tcBorders>
              <w:top w:val="single" w:sz="4" w:space="0" w:color="595959" w:themeColor="text1" w:themeTint="A6"/>
              <w:bottom w:val="nil"/>
            </w:tcBorders>
            <w:shd w:val="solid" w:color="DAE1D3" w:themeColor="accent1" w:themeTint="66" w:fill="FFFFFF" w:themeFill="background1"/>
          </w:tcPr>
          <w:p w14:paraId="28EF4AC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“lunes”</w:instrText>
            </w:r>
            <w:r w:rsidRPr="00B961B3">
              <w:rPr>
                <w:noProof/>
                <w:lang w:bidi="es-ES"/>
              </w:rPr>
              <w:instrText xml:space="preserve"> 1 ""</w:instrTex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1" w:type="dxa"/>
            <w:tcBorders>
              <w:top w:val="single" w:sz="4" w:space="0" w:color="595959" w:themeColor="text1" w:themeTint="A6"/>
              <w:bottom w:val="nil"/>
            </w:tcBorders>
            <w:shd w:val="solid" w:color="DAE1D3" w:themeColor="accent1" w:themeTint="66" w:fill="auto"/>
          </w:tcPr>
          <w:p w14:paraId="7F137B7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“martes”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2022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89" w:type="dxa"/>
            <w:tcBorders>
              <w:top w:val="single" w:sz="4" w:space="0" w:color="595959" w:themeColor="text1" w:themeTint="A6"/>
              <w:bottom w:val="nil"/>
            </w:tcBorders>
            <w:shd w:val="solid" w:color="DAE1D3" w:themeColor="accent1" w:themeTint="66" w:fill="auto"/>
          </w:tcPr>
          <w:p w14:paraId="29739A2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“miércoles”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D5D32" w:rsidRPr="00B961B3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2ECDC6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“jueves”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!C2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 w:rsidRPr="00B961B3">
              <w:rPr>
                <w:noProof/>
                <w:lang w:bidi="es-ES"/>
              </w:rPr>
              <w:t>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1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3D00AE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= </w:instrText>
            </w:r>
            <w:r w:rsidR="00147549" w:rsidRPr="00B961B3">
              <w:rPr>
                <w:noProof/>
                <w:lang w:bidi="es-ES"/>
              </w:rPr>
              <w:instrText>“viernes”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t>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5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F3FDFB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“sábado”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t>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8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076637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“domingo”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t>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9F29BC" w:rsidRPr="00B961B3" w14:paraId="3C1493A2" w14:textId="77777777" w:rsidTr="002F4684">
        <w:trPr>
          <w:trHeight w:val="864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solid" w:color="DAE1D3" w:themeColor="accent1" w:themeTint="66" w:fill="FFFFFF" w:themeFill="background1"/>
          </w:tcPr>
          <w:p w14:paraId="3B020419" w14:textId="77777777" w:rsidR="0052741E" w:rsidRPr="002F4684" w:rsidRDefault="0052741E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491" w:type="dxa"/>
            <w:tcBorders>
              <w:top w:val="nil"/>
              <w:bottom w:val="single" w:sz="4" w:space="0" w:color="595959" w:themeColor="text1" w:themeTint="A6"/>
            </w:tcBorders>
            <w:shd w:val="solid" w:color="DAE1D3" w:themeColor="accent1" w:themeTint="66" w:fill="auto"/>
          </w:tcPr>
          <w:p w14:paraId="576410F7" w14:textId="77777777" w:rsidR="0052741E" w:rsidRPr="002F4684" w:rsidRDefault="0052741E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bottom w:val="single" w:sz="4" w:space="0" w:color="595959" w:themeColor="text1" w:themeTint="A6"/>
            </w:tcBorders>
            <w:shd w:val="solid" w:color="DAE1D3" w:themeColor="accent1" w:themeTint="66" w:fill="auto"/>
          </w:tcPr>
          <w:p w14:paraId="34EBC46C" w14:textId="77777777" w:rsidR="0052741E" w:rsidRPr="002F4684" w:rsidRDefault="0052741E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3DB4444" w14:textId="2260817D" w:rsidR="0052741E" w:rsidRPr="002F4684" w:rsidRDefault="00D83C93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Gestionar redes sociales oficiales.</w:t>
            </w:r>
          </w:p>
        </w:tc>
        <w:tc>
          <w:tcPr>
            <w:tcW w:w="151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DD6C729" w14:textId="43D1B8C9" w:rsidR="0052741E" w:rsidRPr="002F4684" w:rsidRDefault="002F4684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</w:rPr>
              <w:t xml:space="preserve">Descanso por vacaciones solicitadas </w:t>
            </w:r>
          </w:p>
        </w:tc>
        <w:tc>
          <w:tcPr>
            <w:tcW w:w="145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3A33D4B" w14:textId="77777777" w:rsidR="0052741E" w:rsidRPr="002F4684" w:rsidRDefault="0052741E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8735870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9F29BC" w:rsidRPr="00B961B3" w14:paraId="325488E9" w14:textId="77777777" w:rsidTr="002F4684">
        <w:tc>
          <w:tcPr>
            <w:tcW w:w="14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C708A9C" w14:textId="77777777" w:rsidR="0052741E" w:rsidRPr="002F4684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=G2+1 </w:instrTex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5</w: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49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4827DEF" w14:textId="77777777" w:rsidR="0052741E" w:rsidRPr="002F4684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=A4+1 </w:instrTex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6</w: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48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D25E5A9" w14:textId="77777777" w:rsidR="0052741E" w:rsidRPr="002F4684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=B4+1 </w:instrTex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7</w: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53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1E841D6" w14:textId="77777777" w:rsidR="0052741E" w:rsidRPr="002F4684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=C4+1 </w:instrTex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8</w: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51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632867B" w14:textId="77777777" w:rsidR="0052741E" w:rsidRPr="002F4684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=D4+1 </w:instrTex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9</w: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45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B5E116B" w14:textId="77777777" w:rsidR="0052741E" w:rsidRPr="002F4684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=E4+1 </w:instrTex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10</w: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48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2CF35E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t>11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9F29BC" w:rsidRPr="00B961B3" w14:paraId="7DB13EDA" w14:textId="77777777" w:rsidTr="00833820">
        <w:trPr>
          <w:trHeight w:hRule="exact" w:val="1269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01514E1" w14:textId="19FFD196" w:rsidR="0052741E" w:rsidRPr="002F4684" w:rsidRDefault="002F4684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</w:rPr>
              <w:t>Descanso por vacaciones solicitadas</w:t>
            </w:r>
          </w:p>
        </w:tc>
        <w:tc>
          <w:tcPr>
            <w:tcW w:w="149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3CEEB74" w14:textId="06183725" w:rsidR="0052741E" w:rsidRPr="002F4684" w:rsidRDefault="002F4684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</w:rPr>
              <w:t>Descanso por vacaciones solicitadas</w:t>
            </w:r>
          </w:p>
        </w:tc>
        <w:tc>
          <w:tcPr>
            <w:tcW w:w="148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42BBABF" w14:textId="6A083D23" w:rsidR="0052741E" w:rsidRPr="002F4684" w:rsidRDefault="002F4684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</w:rPr>
              <w:t>Descanso por vacaciones solicitadas</w:t>
            </w:r>
          </w:p>
        </w:tc>
        <w:tc>
          <w:tcPr>
            <w:tcW w:w="153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CA82A18" w14:textId="3679797E" w:rsidR="0052741E" w:rsidRPr="002F4684" w:rsidRDefault="00833820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</w:rPr>
              <w:t xml:space="preserve">Toma de fotografias 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para el área de SIPINNA.</w:t>
            </w:r>
          </w:p>
        </w:tc>
        <w:tc>
          <w:tcPr>
            <w:tcW w:w="151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A63CC75" w14:textId="47BE238C" w:rsidR="0052741E" w:rsidRPr="00375D15" w:rsidRDefault="00375D15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375D15">
              <w:rPr>
                <w:rFonts w:ascii="Arial" w:hAnsi="Arial" w:cs="Arial"/>
                <w:noProof/>
                <w:sz w:val="20"/>
                <w:szCs w:val="20"/>
              </w:rPr>
              <w:t>Descanso por vacaciones solicitadas</w:t>
            </w:r>
          </w:p>
        </w:tc>
        <w:tc>
          <w:tcPr>
            <w:tcW w:w="145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1A79A84" w14:textId="77777777" w:rsidR="0052741E" w:rsidRPr="002F4684" w:rsidRDefault="0052741E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5DF9703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9F29BC" w:rsidRPr="00B961B3" w14:paraId="46F13F1C" w14:textId="77777777" w:rsidTr="002F4684">
        <w:tc>
          <w:tcPr>
            <w:tcW w:w="14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3C53F90" w14:textId="77777777" w:rsidR="0052741E" w:rsidRPr="002F4684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=G4+1 </w:instrTex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12</w: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49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1242F4A" w14:textId="77777777" w:rsidR="0052741E" w:rsidRPr="002F4684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=A6+1 </w:instrTex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13</w: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48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436D14C" w14:textId="77777777" w:rsidR="0052741E" w:rsidRPr="002F4684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=B6+1 </w:instrTex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14</w: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53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60818EB" w14:textId="77777777" w:rsidR="0052741E" w:rsidRPr="002F4684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=C6+1 </w:instrTex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15</w: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51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FB0ADB5" w14:textId="77777777" w:rsidR="0052741E" w:rsidRPr="002F4684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=D6+1 </w:instrTex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16</w: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45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804FDC0" w14:textId="77777777" w:rsidR="0052741E" w:rsidRPr="002F4684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=E6+1 </w:instrTex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17</w: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48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287987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t>18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9F29BC" w:rsidRPr="00B961B3" w14:paraId="126E6D16" w14:textId="77777777" w:rsidTr="00D33821">
        <w:trPr>
          <w:trHeight w:hRule="exact" w:val="1801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00EF741" w14:textId="3041E33E" w:rsidR="0052741E" w:rsidRPr="00767BE8" w:rsidRDefault="00DA29EB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Gestionar redes sociales oficiales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 xml:space="preserve">, 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 w:rsidR="00D33821">
              <w:rPr>
                <w:rFonts w:ascii="Arial" w:hAnsi="Arial" w:cs="Arial"/>
                <w:noProof/>
                <w:sz w:val="20"/>
                <w:szCs w:val="20"/>
              </w:rPr>
              <w:t>.</w:t>
            </w:r>
          </w:p>
        </w:tc>
        <w:tc>
          <w:tcPr>
            <w:tcW w:w="149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9304989" w14:textId="6AB79C2F" w:rsidR="0052741E" w:rsidRPr="00767BE8" w:rsidRDefault="00DA29EB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Gestionar redes sociales oficiales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 xml:space="preserve">, 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 w:rsidR="00D33821">
              <w:rPr>
                <w:rFonts w:ascii="Arial" w:hAnsi="Arial" w:cs="Arial"/>
                <w:noProof/>
                <w:sz w:val="20"/>
                <w:szCs w:val="20"/>
              </w:rPr>
              <w:t>.</w:t>
            </w:r>
          </w:p>
        </w:tc>
        <w:tc>
          <w:tcPr>
            <w:tcW w:w="148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C81ED33" w14:textId="20EFAF09" w:rsidR="0052741E" w:rsidRPr="00767BE8" w:rsidRDefault="00DA29EB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Gestionar redes sociales oficiales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 xml:space="preserve">, 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 w:rsidR="00D33821">
              <w:rPr>
                <w:rFonts w:ascii="Arial" w:hAnsi="Arial" w:cs="Arial"/>
                <w:noProof/>
                <w:sz w:val="20"/>
                <w:szCs w:val="20"/>
              </w:rPr>
              <w:t>.</w:t>
            </w:r>
          </w:p>
        </w:tc>
        <w:tc>
          <w:tcPr>
            <w:tcW w:w="153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F75B4F6" w14:textId="261ABEB1" w:rsidR="0052741E" w:rsidRPr="00767BE8" w:rsidRDefault="00DA29EB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Gestionar redes sociales oficiales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 xml:space="preserve">, 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 w:rsidR="00D33821">
              <w:rPr>
                <w:rFonts w:ascii="Arial" w:hAnsi="Arial" w:cs="Arial"/>
                <w:noProof/>
                <w:sz w:val="20"/>
                <w:szCs w:val="20"/>
              </w:rPr>
              <w:t>.</w:t>
            </w:r>
          </w:p>
        </w:tc>
        <w:tc>
          <w:tcPr>
            <w:tcW w:w="151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1AC2FBC" w14:textId="6B125EA5" w:rsidR="0052741E" w:rsidRPr="00767BE8" w:rsidRDefault="00DA29EB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Gestionar redes sociales oficiales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 xml:space="preserve">, 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 w:rsidR="00D33821">
              <w:rPr>
                <w:rFonts w:ascii="Arial" w:hAnsi="Arial" w:cs="Arial"/>
                <w:noProof/>
                <w:sz w:val="20"/>
                <w:szCs w:val="20"/>
              </w:rPr>
              <w:t>.</w:t>
            </w:r>
          </w:p>
        </w:tc>
        <w:tc>
          <w:tcPr>
            <w:tcW w:w="145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5B02E91" w14:textId="77777777" w:rsidR="0052741E" w:rsidRPr="002F4684" w:rsidRDefault="0052741E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2F74066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9F29BC" w:rsidRPr="00B961B3" w14:paraId="01EEEFE0" w14:textId="77777777" w:rsidTr="002F4684">
        <w:tc>
          <w:tcPr>
            <w:tcW w:w="14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15BAB5A" w14:textId="77777777" w:rsidR="0052741E" w:rsidRPr="00767BE8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=G6+1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19</w: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49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4C964AD" w14:textId="77777777" w:rsidR="0052741E" w:rsidRPr="00767BE8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=A8+1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20</w: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48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D28178A" w14:textId="77777777" w:rsidR="0052741E" w:rsidRPr="00767BE8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=B8+1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21</w: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53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61BE90A" w14:textId="77777777" w:rsidR="0052741E" w:rsidRPr="00767BE8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=C8+1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22</w: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51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7C811A7" w14:textId="77777777" w:rsidR="0052741E" w:rsidRPr="00767BE8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=D8+1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23</w: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45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15A1886" w14:textId="77777777" w:rsidR="0052741E" w:rsidRPr="002F4684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=E8+1 </w:instrTex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24</w:t>
            </w:r>
            <w:r w:rsidRPr="002F4684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48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86B92E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t>25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9F29BC" w:rsidRPr="00B961B3" w14:paraId="4F464D6E" w14:textId="77777777" w:rsidTr="00D33821">
        <w:trPr>
          <w:trHeight w:hRule="exact" w:val="2370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6751CF2" w14:textId="6337C5C4" w:rsidR="0052741E" w:rsidRPr="00767BE8" w:rsidRDefault="0012401D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Toma de fotografias en reunion de Contralores</w:t>
            </w:r>
            <w:r w:rsidR="00653598" w:rsidRPr="00767BE8">
              <w:rPr>
                <w:rFonts w:ascii="Arial" w:hAnsi="Arial" w:cs="Arial"/>
                <w:noProof/>
                <w:sz w:val="20"/>
                <w:szCs w:val="20"/>
              </w:rPr>
              <w:t>, publicaciones en la red social oficial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 xml:space="preserve">, 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 w:rsidR="00D33821">
              <w:rPr>
                <w:rFonts w:ascii="Arial" w:hAnsi="Arial" w:cs="Arial"/>
                <w:noProof/>
                <w:sz w:val="20"/>
                <w:szCs w:val="20"/>
              </w:rPr>
              <w:t>.</w:t>
            </w:r>
          </w:p>
        </w:tc>
        <w:tc>
          <w:tcPr>
            <w:tcW w:w="149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5E44F14" w14:textId="6DAAE0F8" w:rsidR="0052741E" w:rsidRPr="00767BE8" w:rsidRDefault="0037742C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Toma de fotografias en el portal</w:t>
            </w:r>
            <w:r w:rsidR="00653598" w:rsidRPr="00767BE8">
              <w:rPr>
                <w:rFonts w:ascii="Arial" w:hAnsi="Arial" w:cs="Arial"/>
                <w:noProof/>
                <w:sz w:val="20"/>
                <w:szCs w:val="20"/>
              </w:rPr>
              <w:t>, publicaciones en la red social oficial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 xml:space="preserve">, 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 w:rsidR="00D33821">
              <w:rPr>
                <w:rFonts w:ascii="Arial" w:hAnsi="Arial" w:cs="Arial"/>
                <w:noProof/>
                <w:sz w:val="20"/>
                <w:szCs w:val="20"/>
              </w:rPr>
              <w:t>.</w:t>
            </w:r>
          </w:p>
        </w:tc>
        <w:tc>
          <w:tcPr>
            <w:tcW w:w="148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2BA709A" w14:textId="4F857218" w:rsidR="0052741E" w:rsidRPr="00767BE8" w:rsidRDefault="00F96EA2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Toma de fotografias en sala de cabildo</w:t>
            </w:r>
            <w:r w:rsidR="00653598" w:rsidRPr="00767BE8">
              <w:rPr>
                <w:rFonts w:ascii="Arial" w:hAnsi="Arial" w:cs="Arial"/>
                <w:noProof/>
                <w:sz w:val="20"/>
                <w:szCs w:val="20"/>
              </w:rPr>
              <w:t>, publicaciones en la red social oficial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 xml:space="preserve">, 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 w:rsidR="00D33821">
              <w:rPr>
                <w:rFonts w:ascii="Arial" w:hAnsi="Arial" w:cs="Arial"/>
                <w:noProof/>
                <w:sz w:val="20"/>
                <w:szCs w:val="20"/>
              </w:rPr>
              <w:t>.</w:t>
            </w:r>
          </w:p>
        </w:tc>
        <w:tc>
          <w:tcPr>
            <w:tcW w:w="153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57EC8F1" w14:textId="4D76E10E" w:rsidR="0052741E" w:rsidRPr="00767BE8" w:rsidRDefault="00F96EA2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Toma de fotografias en Casa de la Cultura</w:t>
            </w:r>
            <w:r w:rsidR="00653598" w:rsidRPr="00767BE8">
              <w:rPr>
                <w:rFonts w:ascii="Arial" w:hAnsi="Arial" w:cs="Arial"/>
                <w:noProof/>
                <w:sz w:val="20"/>
                <w:szCs w:val="20"/>
              </w:rPr>
              <w:t>, publicaciones en la red social oficial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 xml:space="preserve">, 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 w:rsidR="00D33821">
              <w:rPr>
                <w:rFonts w:ascii="Arial" w:hAnsi="Arial" w:cs="Arial"/>
                <w:noProof/>
                <w:sz w:val="20"/>
                <w:szCs w:val="20"/>
              </w:rPr>
              <w:t>.</w:t>
            </w:r>
          </w:p>
        </w:tc>
        <w:tc>
          <w:tcPr>
            <w:tcW w:w="151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BEFAF47" w14:textId="64A4A3DC" w:rsidR="0052741E" w:rsidRPr="00767BE8" w:rsidRDefault="00653598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 xml:space="preserve">Toma de fotografias </w:t>
            </w:r>
            <w:r w:rsidR="00981509" w:rsidRPr="00767BE8">
              <w:rPr>
                <w:rFonts w:ascii="Arial" w:hAnsi="Arial" w:cs="Arial"/>
                <w:noProof/>
                <w:sz w:val="20"/>
                <w:szCs w:val="20"/>
              </w:rPr>
              <w:t>en el convenio de colaboarción en Chiquilistlan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 xml:space="preserve">, 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 w:rsidR="00D33821">
              <w:rPr>
                <w:rFonts w:ascii="Arial" w:hAnsi="Arial" w:cs="Arial"/>
                <w:noProof/>
                <w:sz w:val="20"/>
                <w:szCs w:val="20"/>
              </w:rPr>
              <w:t>.</w:t>
            </w:r>
          </w:p>
        </w:tc>
        <w:tc>
          <w:tcPr>
            <w:tcW w:w="145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523F5A8" w14:textId="77777777" w:rsidR="0052741E" w:rsidRPr="002F4684" w:rsidRDefault="0052741E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F941714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9F29BC" w:rsidRPr="00B961B3" w14:paraId="1232B913" w14:textId="77777777" w:rsidTr="002F4684">
        <w:tc>
          <w:tcPr>
            <w:tcW w:w="14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71555C4" w14:textId="77777777" w:rsidR="0052741E" w:rsidRPr="00767BE8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IF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=G8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25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 0,""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IF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=G8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25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 &lt;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DocVariable MonthEnd \@ d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31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=G8+1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26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""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26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26</w: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49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888341D" w14:textId="77777777" w:rsidR="0052741E" w:rsidRPr="00767BE8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IF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=A10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26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 0,""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IF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=A10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26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 &lt;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DocVariable MonthEnd \@ d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31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=A10+1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27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""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27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27</w: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48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C443CA9" w14:textId="77777777" w:rsidR="0052741E" w:rsidRPr="00767BE8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IF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=B10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27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 0,""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IF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=B10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27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 &lt;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DocVariable MonthEnd \@ d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31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=B10+1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28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""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28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28</w: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53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0D81075" w14:textId="77777777" w:rsidR="0052741E" w:rsidRPr="00767BE8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IF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=C10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28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 0,""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IF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=C10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28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 &lt;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DocVariable MonthEnd \@ d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31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=C10+1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29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""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29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29</w: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51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BFC5C61" w14:textId="77777777" w:rsidR="0052741E" w:rsidRPr="00767BE8" w:rsidRDefault="0052741E" w:rsidP="0052741E">
            <w:pPr>
              <w:pStyle w:val="Fechas"/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IF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=D10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29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 0,""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IF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=D10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29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 &lt;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DocVariable MonthEnd \@ d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31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begin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=D10+1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30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 xml:space="preserve"> "" 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instrText>30</w:instrTex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separate"/>
            </w:r>
            <w:r w:rsidR="001C71DC"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t>30</w:t>
            </w:r>
            <w:r w:rsidRPr="00767BE8">
              <w:rPr>
                <w:rFonts w:ascii="Arial" w:hAnsi="Arial" w:cs="Arial"/>
                <w:noProof/>
                <w:sz w:val="20"/>
                <w:szCs w:val="20"/>
                <w:lang w:bidi="es-ES"/>
              </w:rPr>
              <w:fldChar w:fldCharType="end"/>
            </w:r>
          </w:p>
        </w:tc>
        <w:tc>
          <w:tcPr>
            <w:tcW w:w="145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B70C31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t>31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89" w:type="dxa"/>
            <w:tcBorders>
              <w:top w:val="single" w:sz="4" w:space="0" w:color="595959" w:themeColor="text1" w:themeTint="A6"/>
              <w:bottom w:val="nil"/>
            </w:tcBorders>
            <w:shd w:val="solid" w:color="DAE1D3" w:themeColor="accent1" w:themeTint="66" w:fill="auto"/>
          </w:tcPr>
          <w:p w14:paraId="7FF918A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9F29BC" w:rsidRPr="00B961B3" w14:paraId="21D7501A" w14:textId="77777777" w:rsidTr="00767BE8">
        <w:trPr>
          <w:trHeight w:hRule="exact" w:val="2309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EF2C6A0" w14:textId="1B2F1D98" w:rsidR="0052741E" w:rsidRPr="00767BE8" w:rsidRDefault="00D8002A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Toma de video e imágenes en la Unidad Deportiva Revolución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 xml:space="preserve">, 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 w:rsidR="00D33821">
              <w:rPr>
                <w:rFonts w:ascii="Arial" w:hAnsi="Arial" w:cs="Arial"/>
                <w:noProof/>
                <w:sz w:val="20"/>
                <w:szCs w:val="20"/>
              </w:rPr>
              <w:t>.</w:t>
            </w:r>
          </w:p>
        </w:tc>
        <w:tc>
          <w:tcPr>
            <w:tcW w:w="149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2BAAEDD" w14:textId="798F0E8E" w:rsidR="0052741E" w:rsidRPr="00767BE8" w:rsidRDefault="009F29BC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 xml:space="preserve">Fotografias y </w:t>
            </w:r>
            <w:r w:rsidR="002F4684" w:rsidRPr="00767BE8">
              <w:rPr>
                <w:rFonts w:ascii="Arial" w:hAnsi="Arial" w:cs="Arial"/>
                <w:noProof/>
                <w:sz w:val="20"/>
                <w:szCs w:val="20"/>
              </w:rPr>
              <w:t>Transmi</w:t>
            </w:r>
            <w:r w:rsidR="00F80D3E" w:rsidRPr="00767BE8">
              <w:rPr>
                <w:rFonts w:ascii="Arial" w:hAnsi="Arial" w:cs="Arial"/>
                <w:noProof/>
                <w:sz w:val="20"/>
                <w:szCs w:val="20"/>
              </w:rPr>
              <w:t>sió</w:t>
            </w:r>
            <w:r w:rsidR="002F4684" w:rsidRPr="00767BE8">
              <w:rPr>
                <w:rFonts w:ascii="Arial" w:hAnsi="Arial" w:cs="Arial"/>
                <w:noProof/>
                <w:sz w:val="20"/>
                <w:szCs w:val="20"/>
              </w:rPr>
              <w:t>n de sesi</w:t>
            </w:r>
            <w:r w:rsidR="00F80D3E" w:rsidRPr="00767BE8">
              <w:rPr>
                <w:rFonts w:ascii="Arial" w:hAnsi="Arial" w:cs="Arial"/>
                <w:noProof/>
                <w:sz w:val="20"/>
                <w:szCs w:val="20"/>
              </w:rPr>
              <w:t>ó</w:t>
            </w:r>
            <w:r w:rsidR="002F4684" w:rsidRPr="00767BE8">
              <w:rPr>
                <w:rFonts w:ascii="Arial" w:hAnsi="Arial" w:cs="Arial"/>
                <w:noProof/>
                <w:sz w:val="20"/>
                <w:szCs w:val="20"/>
              </w:rPr>
              <w:t>n de cabildo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 xml:space="preserve">, 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 w:rsidR="00D33821">
              <w:rPr>
                <w:rFonts w:ascii="Arial" w:hAnsi="Arial" w:cs="Arial"/>
                <w:noProof/>
                <w:sz w:val="20"/>
                <w:szCs w:val="20"/>
              </w:rPr>
              <w:t>.</w:t>
            </w:r>
          </w:p>
        </w:tc>
        <w:tc>
          <w:tcPr>
            <w:tcW w:w="148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ED2F361" w14:textId="002E6296" w:rsidR="0052741E" w:rsidRPr="00767BE8" w:rsidRDefault="002F7C73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Edic</w:t>
            </w:r>
            <w:r w:rsidR="00C80B85" w:rsidRPr="00767BE8">
              <w:rPr>
                <w:rFonts w:ascii="Arial" w:hAnsi="Arial" w:cs="Arial"/>
                <w:noProof/>
                <w:sz w:val="20"/>
                <w:szCs w:val="20"/>
              </w:rPr>
              <w:t>ón de videos y fotgrafias,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  <w:r w:rsidR="00767BE8"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 w:rsidR="00D33821">
              <w:rPr>
                <w:rFonts w:ascii="Arial" w:hAnsi="Arial" w:cs="Arial"/>
                <w:noProof/>
                <w:sz w:val="20"/>
                <w:szCs w:val="20"/>
              </w:rPr>
              <w:t>.</w:t>
            </w:r>
          </w:p>
        </w:tc>
        <w:tc>
          <w:tcPr>
            <w:tcW w:w="153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DCFB8B2" w14:textId="173365C9" w:rsidR="0052741E" w:rsidRPr="00767BE8" w:rsidRDefault="00767BE8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Toma de video para el área de Ofiialia Mayor, Publicaciones en redes Sociales</w:t>
            </w:r>
            <w:r w:rsidR="00D33821">
              <w:rPr>
                <w:rFonts w:ascii="Arial" w:hAnsi="Arial" w:cs="Arial"/>
                <w:noProof/>
                <w:sz w:val="20"/>
                <w:szCs w:val="20"/>
              </w:rPr>
              <w:t>.</w:t>
            </w:r>
          </w:p>
        </w:tc>
        <w:tc>
          <w:tcPr>
            <w:tcW w:w="151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4ED30B8" w14:textId="732CA87F" w:rsidR="0052741E" w:rsidRPr="00767BE8" w:rsidRDefault="00572B38" w:rsidP="0052741E">
            <w:pPr>
              <w:rPr>
                <w:rFonts w:ascii="Arial" w:hAnsi="Arial" w:cs="Arial"/>
                <w:noProof/>
                <w:sz w:val="20"/>
                <w:szCs w:val="20"/>
              </w:rPr>
            </w:pPr>
            <w:r w:rsidRPr="00767BE8">
              <w:rPr>
                <w:rFonts w:ascii="Arial" w:hAnsi="Arial" w:cs="Arial"/>
                <w:noProof/>
                <w:sz w:val="20"/>
                <w:szCs w:val="20"/>
              </w:rPr>
              <w:t>Publicaciones en redes Sociales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, Toma de imágenes en sala de cabildo.</w:t>
            </w:r>
          </w:p>
        </w:tc>
        <w:tc>
          <w:tcPr>
            <w:tcW w:w="145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A72FB8E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89" w:type="dxa"/>
            <w:tcBorders>
              <w:top w:val="nil"/>
              <w:bottom w:val="single" w:sz="4" w:space="0" w:color="595959" w:themeColor="text1" w:themeTint="A6"/>
            </w:tcBorders>
            <w:shd w:val="solid" w:color="DAE1D3" w:themeColor="accent1" w:themeTint="66" w:fill="auto"/>
          </w:tcPr>
          <w:p w14:paraId="3829420A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9F29BC" w:rsidRPr="00B961B3" w14:paraId="48A0F69F" w14:textId="77777777" w:rsidTr="002F4684">
        <w:tc>
          <w:tcPr>
            <w:tcW w:w="1480" w:type="dxa"/>
            <w:tcBorders>
              <w:top w:val="single" w:sz="4" w:space="0" w:color="595959" w:themeColor="text1" w:themeTint="A6"/>
              <w:bottom w:val="nil"/>
            </w:tcBorders>
            <w:shd w:val="solid" w:color="DAE1D3" w:themeColor="accent1" w:themeTint="66" w:fill="auto"/>
          </w:tcPr>
          <w:p w14:paraId="5C28C07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1" w:type="dxa"/>
            <w:tcBorders>
              <w:top w:val="single" w:sz="4" w:space="0" w:color="595959" w:themeColor="text1" w:themeTint="A6"/>
              <w:bottom w:val="nil"/>
            </w:tcBorders>
            <w:shd w:val="solid" w:color="DAE1D3" w:themeColor="accent1" w:themeTint="66" w:fill="auto"/>
          </w:tcPr>
          <w:p w14:paraId="226BCEC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C71DC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89" w:type="dxa"/>
            <w:tcBorders>
              <w:top w:val="single" w:sz="4" w:space="0" w:color="595959" w:themeColor="text1" w:themeTint="A6"/>
              <w:bottom w:val="nil"/>
            </w:tcBorders>
            <w:shd w:val="clear" w:color="auto" w:fill="DAE1D3" w:themeFill="accent1" w:themeFillTint="66"/>
          </w:tcPr>
          <w:p w14:paraId="1CE94BD7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32" w:type="dxa"/>
            <w:tcBorders>
              <w:top w:val="single" w:sz="4" w:space="0" w:color="595959" w:themeColor="text1" w:themeTint="A6"/>
              <w:bottom w:val="nil"/>
            </w:tcBorders>
            <w:shd w:val="clear" w:color="auto" w:fill="DAE1D3" w:themeFill="accent1" w:themeFillTint="66"/>
          </w:tcPr>
          <w:p w14:paraId="3D0F47E1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16" w:type="dxa"/>
            <w:tcBorders>
              <w:top w:val="single" w:sz="4" w:space="0" w:color="595959" w:themeColor="text1" w:themeTint="A6"/>
              <w:bottom w:val="nil"/>
            </w:tcBorders>
            <w:shd w:val="clear" w:color="auto" w:fill="DAE1D3" w:themeFill="accent1" w:themeFillTint="66"/>
          </w:tcPr>
          <w:p w14:paraId="0E45553D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459" w:type="dxa"/>
            <w:tcBorders>
              <w:top w:val="single" w:sz="4" w:space="0" w:color="595959" w:themeColor="text1" w:themeTint="A6"/>
              <w:bottom w:val="nil"/>
            </w:tcBorders>
            <w:shd w:val="clear" w:color="auto" w:fill="DAE1D3" w:themeFill="accent1" w:themeFillTint="66"/>
          </w:tcPr>
          <w:p w14:paraId="14E3B81D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489" w:type="dxa"/>
            <w:tcBorders>
              <w:top w:val="single" w:sz="4" w:space="0" w:color="595959" w:themeColor="text1" w:themeTint="A6"/>
              <w:bottom w:val="nil"/>
            </w:tcBorders>
            <w:shd w:val="clear" w:color="auto" w:fill="DAE1D3" w:themeFill="accent1" w:themeFillTint="66"/>
          </w:tcPr>
          <w:p w14:paraId="7F1AF7CA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</w:tr>
      <w:tr w:rsidR="009F29BC" w:rsidRPr="00B961B3" w14:paraId="3FCCA97F" w14:textId="77777777" w:rsidTr="002F4684">
        <w:trPr>
          <w:trHeight w:hRule="exact" w:val="864"/>
        </w:trPr>
        <w:tc>
          <w:tcPr>
            <w:tcW w:w="1480" w:type="dxa"/>
            <w:tcBorders>
              <w:top w:val="nil"/>
              <w:bottom w:val="single" w:sz="4" w:space="0" w:color="595959" w:themeColor="text1" w:themeTint="A6"/>
            </w:tcBorders>
            <w:shd w:val="solid" w:color="DAE1D3" w:themeColor="accent1" w:themeTint="66" w:fill="auto"/>
          </w:tcPr>
          <w:p w14:paraId="6221FD83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1" w:type="dxa"/>
            <w:tcBorders>
              <w:top w:val="nil"/>
              <w:bottom w:val="single" w:sz="4" w:space="0" w:color="595959" w:themeColor="text1" w:themeTint="A6"/>
            </w:tcBorders>
            <w:shd w:val="solid" w:color="DAE1D3" w:themeColor="accent1" w:themeTint="66" w:fill="auto"/>
          </w:tcPr>
          <w:p w14:paraId="4D077CEE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89" w:type="dxa"/>
            <w:tcBorders>
              <w:top w:val="nil"/>
              <w:bottom w:val="single" w:sz="4" w:space="0" w:color="595959" w:themeColor="text1" w:themeTint="A6"/>
            </w:tcBorders>
            <w:shd w:val="clear" w:color="auto" w:fill="DAE1D3" w:themeFill="accent1" w:themeFillTint="66"/>
          </w:tcPr>
          <w:p w14:paraId="33509758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595959" w:themeColor="text1" w:themeTint="A6"/>
            </w:tcBorders>
            <w:shd w:val="clear" w:color="auto" w:fill="DAE1D3" w:themeFill="accent1" w:themeFillTint="66"/>
          </w:tcPr>
          <w:p w14:paraId="35CADF7D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16" w:type="dxa"/>
            <w:tcBorders>
              <w:top w:val="nil"/>
              <w:bottom w:val="single" w:sz="4" w:space="0" w:color="595959" w:themeColor="text1" w:themeTint="A6"/>
            </w:tcBorders>
            <w:shd w:val="clear" w:color="auto" w:fill="DAE1D3" w:themeFill="accent1" w:themeFillTint="66"/>
          </w:tcPr>
          <w:p w14:paraId="42EC940E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59" w:type="dxa"/>
            <w:tcBorders>
              <w:top w:val="nil"/>
              <w:bottom w:val="single" w:sz="4" w:space="0" w:color="595959" w:themeColor="text1" w:themeTint="A6"/>
            </w:tcBorders>
            <w:shd w:val="clear" w:color="auto" w:fill="DAE1D3" w:themeFill="accent1" w:themeFillTint="66"/>
          </w:tcPr>
          <w:p w14:paraId="08F8A82B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89" w:type="dxa"/>
            <w:tcBorders>
              <w:top w:val="nil"/>
              <w:bottom w:val="single" w:sz="4" w:space="0" w:color="595959" w:themeColor="text1" w:themeTint="A6"/>
            </w:tcBorders>
            <w:shd w:val="clear" w:color="auto" w:fill="DAE1D3" w:themeFill="accent1" w:themeFillTint="66"/>
          </w:tcPr>
          <w:p w14:paraId="46582D3F" w14:textId="77777777" w:rsidR="0052741E" w:rsidRPr="00B961B3" w:rsidRDefault="0052741E" w:rsidP="0052741E">
            <w:pPr>
              <w:rPr>
                <w:noProof/>
              </w:rPr>
            </w:pPr>
          </w:p>
        </w:tc>
      </w:tr>
    </w:tbl>
    <w:p w14:paraId="298F3E49" w14:textId="77777777" w:rsidR="00661028" w:rsidRPr="00B961B3" w:rsidRDefault="00661028">
      <w:pPr>
        <w:pStyle w:val="Sinespaciado"/>
        <w:rPr>
          <w:noProof/>
        </w:rPr>
      </w:pPr>
    </w:p>
    <w:p w14:paraId="1487E40D" w14:textId="77777777" w:rsidR="00661028" w:rsidRPr="00B961B3" w:rsidRDefault="00661028">
      <w:pPr>
        <w:pStyle w:val="Sinespaciado"/>
        <w:rPr>
          <w:noProof/>
        </w:rPr>
      </w:pPr>
    </w:p>
    <w:sectPr w:rsidR="00661028" w:rsidRPr="00B961B3" w:rsidSect="00147549">
      <w:pgSz w:w="11906" w:h="16838" w:code="9"/>
      <w:pgMar w:top="794" w:right="720" w:bottom="794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53440C" w14:textId="77777777" w:rsidR="00694555" w:rsidRDefault="00694555">
      <w:pPr>
        <w:spacing w:before="0" w:after="0"/>
      </w:pPr>
      <w:r>
        <w:separator/>
      </w:r>
    </w:p>
  </w:endnote>
  <w:endnote w:type="continuationSeparator" w:id="0">
    <w:p w14:paraId="3FAA7C2C" w14:textId="77777777" w:rsidR="00694555" w:rsidRDefault="0069455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05EC1F" w14:textId="77777777" w:rsidR="00694555" w:rsidRDefault="00694555">
      <w:pPr>
        <w:spacing w:before="0" w:after="0"/>
      </w:pPr>
      <w:r>
        <w:separator/>
      </w:r>
    </w:p>
  </w:footnote>
  <w:footnote w:type="continuationSeparator" w:id="0">
    <w:p w14:paraId="41AA2E56" w14:textId="77777777" w:rsidR="00694555" w:rsidRDefault="00694555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1/01/2026"/>
    <w:docVar w:name="MonthStart" w:val="01/01/2026"/>
    <w:docVar w:name="ShowDynamicGuides" w:val="1"/>
    <w:docVar w:name="ShowMarginGuides" w:val="0"/>
    <w:docVar w:name="ShowOutlines" w:val="0"/>
    <w:docVar w:name="ShowStaticGuides" w:val="0"/>
  </w:docVars>
  <w:rsids>
    <w:rsidRoot w:val="001C71DC"/>
    <w:rsid w:val="00013CD4"/>
    <w:rsid w:val="000264EF"/>
    <w:rsid w:val="00043E9F"/>
    <w:rsid w:val="0012401D"/>
    <w:rsid w:val="00141671"/>
    <w:rsid w:val="00147549"/>
    <w:rsid w:val="001C71DC"/>
    <w:rsid w:val="002F4684"/>
    <w:rsid w:val="002F7C73"/>
    <w:rsid w:val="00334DB9"/>
    <w:rsid w:val="00344E5B"/>
    <w:rsid w:val="00375D15"/>
    <w:rsid w:val="0037742C"/>
    <w:rsid w:val="004615C7"/>
    <w:rsid w:val="004D2DF0"/>
    <w:rsid w:val="0052741E"/>
    <w:rsid w:val="00572B38"/>
    <w:rsid w:val="006231F0"/>
    <w:rsid w:val="00653598"/>
    <w:rsid w:val="00661028"/>
    <w:rsid w:val="00683AD2"/>
    <w:rsid w:val="00694555"/>
    <w:rsid w:val="00767BE8"/>
    <w:rsid w:val="007866CD"/>
    <w:rsid w:val="007D5D32"/>
    <w:rsid w:val="008111A1"/>
    <w:rsid w:val="0081589D"/>
    <w:rsid w:val="00833820"/>
    <w:rsid w:val="008C666A"/>
    <w:rsid w:val="0091427F"/>
    <w:rsid w:val="00921F35"/>
    <w:rsid w:val="00981509"/>
    <w:rsid w:val="009F29BC"/>
    <w:rsid w:val="00A31DE5"/>
    <w:rsid w:val="00A9066E"/>
    <w:rsid w:val="00B4398C"/>
    <w:rsid w:val="00B961B3"/>
    <w:rsid w:val="00BA7574"/>
    <w:rsid w:val="00BB05B5"/>
    <w:rsid w:val="00C80B85"/>
    <w:rsid w:val="00CA1B39"/>
    <w:rsid w:val="00CF02D9"/>
    <w:rsid w:val="00D26FA0"/>
    <w:rsid w:val="00D33821"/>
    <w:rsid w:val="00D4237E"/>
    <w:rsid w:val="00D8002A"/>
    <w:rsid w:val="00D83C93"/>
    <w:rsid w:val="00DA29EB"/>
    <w:rsid w:val="00DB2860"/>
    <w:rsid w:val="00DB6D13"/>
    <w:rsid w:val="00E65197"/>
    <w:rsid w:val="00E92894"/>
    <w:rsid w:val="00F80D3E"/>
    <w:rsid w:val="00F926D2"/>
    <w:rsid w:val="00F96EA2"/>
    <w:rsid w:val="00FA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5196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7C9163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A5B592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A5B592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A5B592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526041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526041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7C9163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A5B592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7C9163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A5B592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A5B592" w:themeColor="accent1" w:shadow="1"/>
        <w:left w:val="single" w:sz="2" w:space="10" w:color="A5B592" w:themeColor="accent1" w:shadow="1"/>
        <w:bottom w:val="single" w:sz="2" w:space="10" w:color="A5B592" w:themeColor="accent1" w:shadow="1"/>
        <w:right w:val="single" w:sz="2" w:space="10" w:color="A5B592" w:themeColor="accent1" w:shadow="1"/>
      </w:pBdr>
      <w:ind w:left="1152" w:right="1152"/>
    </w:pPr>
    <w:rPr>
      <w:i/>
      <w:iCs/>
      <w:color w:val="A5B592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A5B592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A5B592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526041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526041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DAE1D3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VCG\AppData\Roaming\Microsoft\Templates\Calendario%20de%20actividades.dotm" TargetMode="External"/></Relationships>
</file>

<file path=word/theme/theme1.xml><?xml version="1.0" encoding="utf-8"?>
<a:theme xmlns:a="http://schemas.openxmlformats.org/drawingml/2006/main" name="Office Theme">
  <a:themeElements>
    <a:clrScheme name="Papel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1</Pages>
  <Words>553</Words>
  <Characters>3043</Characters>
  <Application>Microsoft Office Word</Application>
  <DocSecurity>0</DocSecurity>
  <Lines>25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3589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2026-01-22T19:12:00Z</dcterms:created>
  <dcterms:modified xsi:type="dcterms:W3CDTF">2026-01-30T19:02:00Z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