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  <w:gridCol w:w="4923"/>
      </w:tblGrid>
      <w:tr w:rsidR="00661028" w:rsidRPr="00B961B3" w14:paraId="3DA6D613" w14:textId="77777777">
        <w:trPr>
          <w:trHeight w:hRule="exact" w:val="864"/>
        </w:trPr>
        <w:tc>
          <w:tcPr>
            <w:tcW w:w="5721" w:type="dxa"/>
            <w:vAlign w:val="bottom"/>
          </w:tcPr>
          <w:p w14:paraId="2F702686" w14:textId="76310997" w:rsidR="00661028" w:rsidRPr="008F0711" w:rsidRDefault="008F0711">
            <w:pPr>
              <w:pStyle w:val="Mes"/>
              <w:rPr>
                <w:rFonts w:ascii="Arial" w:hAnsi="Arial" w:cs="Arial"/>
                <w:noProof/>
                <w:sz w:val="32"/>
                <w:szCs w:val="32"/>
              </w:rPr>
            </w:pPr>
            <w:r w:rsidRPr="008F0711">
              <w:rPr>
                <w:rFonts w:ascii="Arial" w:hAnsi="Arial" w:cs="Arial"/>
                <w:noProof/>
                <w:sz w:val="32"/>
                <w:szCs w:val="32"/>
                <w:lang w:bidi="es-ES"/>
              </w:rPr>
              <w:t>MARZO</w:t>
            </w:r>
          </w:p>
        </w:tc>
        <w:tc>
          <w:tcPr>
            <w:tcW w:w="5079" w:type="dxa"/>
            <w:shd w:val="clear" w:color="auto" w:fill="3494BA" w:themeFill="accent1"/>
            <w:vAlign w:val="bottom"/>
          </w:tcPr>
          <w:p w14:paraId="7C82B6AC" w14:textId="56794383" w:rsidR="00661028" w:rsidRPr="008F0711" w:rsidRDefault="008F0711">
            <w:pPr>
              <w:rPr>
                <w:rFonts w:ascii="Arial" w:hAnsi="Arial" w:cs="Arial"/>
                <w:noProof/>
                <w:sz w:val="32"/>
                <w:szCs w:val="32"/>
              </w:rPr>
            </w:pPr>
            <w:r w:rsidRPr="008F0711">
              <w:rPr>
                <w:rFonts w:ascii="Arial" w:hAnsi="Arial" w:cs="Arial"/>
                <w:noProof/>
                <w:sz w:val="32"/>
                <w:szCs w:val="32"/>
              </w:rPr>
              <w:t xml:space="preserve">COMUNICACIÓN SOCIAL </w:t>
            </w:r>
          </w:p>
        </w:tc>
      </w:tr>
      <w:tr w:rsidR="00661028" w:rsidRPr="00B961B3" w14:paraId="27081B80" w14:textId="77777777">
        <w:tc>
          <w:tcPr>
            <w:tcW w:w="5721" w:type="dxa"/>
          </w:tcPr>
          <w:p w14:paraId="446F7ED4" w14:textId="77777777" w:rsidR="00661028" w:rsidRPr="00B961B3" w:rsidRDefault="0081589D">
            <w:pPr>
              <w:pStyle w:val="Ao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 MonthStart \@  yyyy   \* MERGEFORMAT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2026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04616263" w14:textId="6236DE0C" w:rsidR="00661028" w:rsidRPr="00B961B3" w:rsidRDefault="00661028">
            <w:pPr>
              <w:rPr>
                <w:noProof/>
              </w:rPr>
            </w:pPr>
          </w:p>
        </w:tc>
      </w:tr>
      <w:tr w:rsidR="00661028" w:rsidRPr="00B961B3" w14:paraId="198FFF64" w14:textId="77777777">
        <w:trPr>
          <w:trHeight w:hRule="exact" w:val="288"/>
        </w:trPr>
        <w:tc>
          <w:tcPr>
            <w:tcW w:w="5721" w:type="dxa"/>
          </w:tcPr>
          <w:p w14:paraId="7D13C56E" w14:textId="77777777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p w14:paraId="7A89F52F" w14:textId="07ABDAE8" w:rsidR="00661028" w:rsidRPr="00B961B3" w:rsidRDefault="00661028">
            <w:pPr>
              <w:pStyle w:val="Descripcin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Tabla de diseño"/>
      </w:tblPr>
      <w:tblGrid>
        <w:gridCol w:w="1495"/>
        <w:gridCol w:w="1628"/>
        <w:gridCol w:w="1460"/>
        <w:gridCol w:w="1481"/>
        <w:gridCol w:w="1434"/>
        <w:gridCol w:w="1493"/>
        <w:gridCol w:w="1465"/>
      </w:tblGrid>
      <w:tr w:rsidR="009B3876" w:rsidRPr="00B961B3" w14:paraId="5652ACC6" w14:textId="77777777" w:rsidTr="008F07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81" w:type="dxa"/>
            <w:tcBorders>
              <w:bottom w:val="single" w:sz="4" w:space="0" w:color="595959" w:themeColor="text1" w:themeTint="A6"/>
            </w:tcBorders>
          </w:tcPr>
          <w:p w14:paraId="444567C9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1492" w:type="dxa"/>
            <w:tcBorders>
              <w:bottom w:val="single" w:sz="4" w:space="0" w:color="595959" w:themeColor="text1" w:themeTint="A6"/>
            </w:tcBorders>
          </w:tcPr>
          <w:p w14:paraId="35AB564C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490" w:type="dxa"/>
            <w:tcBorders>
              <w:bottom w:val="single" w:sz="4" w:space="0" w:color="595959" w:themeColor="text1" w:themeTint="A6"/>
            </w:tcBorders>
          </w:tcPr>
          <w:p w14:paraId="091A7801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34" w:type="dxa"/>
            <w:tcBorders>
              <w:bottom w:val="single" w:sz="4" w:space="0" w:color="595959" w:themeColor="text1" w:themeTint="A6"/>
            </w:tcBorders>
          </w:tcPr>
          <w:p w14:paraId="577A8266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400" w:type="dxa"/>
            <w:tcBorders>
              <w:bottom w:val="single" w:sz="4" w:space="0" w:color="595959" w:themeColor="text1" w:themeTint="A6"/>
            </w:tcBorders>
          </w:tcPr>
          <w:p w14:paraId="11E95A33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1560" w:type="dxa"/>
            <w:tcBorders>
              <w:bottom w:val="single" w:sz="4" w:space="0" w:color="595959" w:themeColor="text1" w:themeTint="A6"/>
            </w:tcBorders>
          </w:tcPr>
          <w:p w14:paraId="40361385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499" w:type="dxa"/>
            <w:tcBorders>
              <w:bottom w:val="single" w:sz="4" w:space="0" w:color="595959" w:themeColor="text1" w:themeTint="A6"/>
            </w:tcBorders>
          </w:tcPr>
          <w:p w14:paraId="7597A99C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9B3876" w:rsidRPr="00B961B3" w14:paraId="224AA79A" w14:textId="77777777" w:rsidTr="008F0711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FFFFFF" w:themeFill="background1"/>
          </w:tcPr>
          <w:p w14:paraId="3CBAFF5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6CE3B86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7725250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670B260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!C2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31BEF7A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!D2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0630312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1D9F9A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9B3876" w:rsidRPr="00B961B3" w14:paraId="3F6639D7" w14:textId="77777777" w:rsidTr="008F0711">
        <w:trPr>
          <w:trHeight w:val="864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FFFFFF" w:themeFill="background1"/>
          </w:tcPr>
          <w:p w14:paraId="250C7A11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6AB3B4B7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0B28C8D2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36ACC8D3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1DA12AC2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4AF221BA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604C0D3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A57B8E" w:rsidRPr="00B961B3" w14:paraId="369672C4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FC5C91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1C15FD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28669B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992445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B553DB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02D431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3747AC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A57B8E" w:rsidRPr="00B961B3" w14:paraId="2195F80D" w14:textId="77777777" w:rsidTr="00A57B8E">
        <w:trPr>
          <w:trHeight w:hRule="exact" w:val="2970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4BDA092" w14:textId="4988EEF8" w:rsidR="0052741E" w:rsidRPr="00B961B3" w:rsidRDefault="00893417" w:rsidP="0052741E">
            <w:pPr>
              <w:rPr>
                <w:noProof/>
              </w:rPr>
            </w:pPr>
            <w:r>
              <w:rPr>
                <w:noProof/>
              </w:rPr>
              <w:t xml:space="preserve">Publicaciones en redes sociales, 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9C5D2F0" w14:textId="5D4E4F50" w:rsidR="0052741E" w:rsidRPr="00B961B3" w:rsidRDefault="00A27FF7" w:rsidP="0052741E">
            <w:pPr>
              <w:rPr>
                <w:noProof/>
              </w:rPr>
            </w:pPr>
            <w:r>
              <w:rPr>
                <w:noProof/>
              </w:rPr>
              <w:t>P</w:t>
            </w:r>
            <w:r w:rsidR="00A57B8E">
              <w:rPr>
                <w:noProof/>
              </w:rPr>
              <w:t>ú</w:t>
            </w:r>
            <w:r>
              <w:rPr>
                <w:noProof/>
              </w:rPr>
              <w:t>blicaciones en redes sociales, Toma de video clips en la colonia Trigomil.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53A091E" w14:textId="63248999" w:rsidR="0052741E" w:rsidRPr="00B961B3" w:rsidRDefault="00BD15FB" w:rsidP="0052741E">
            <w:pPr>
              <w:rPr>
                <w:noProof/>
              </w:rPr>
            </w:pPr>
            <w:r>
              <w:rPr>
                <w:noProof/>
              </w:rPr>
              <w:t>Toma de imagnes en reunion, Publicaciones en redes sociales</w:t>
            </w:r>
            <w:r w:rsidR="00267BB4">
              <w:rPr>
                <w:noProof/>
              </w:rPr>
              <w:t>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E7CAC20" w14:textId="75554427" w:rsidR="0052741E" w:rsidRPr="00B961B3" w:rsidRDefault="00BD15FB" w:rsidP="0052741E">
            <w:pPr>
              <w:rPr>
                <w:noProof/>
              </w:rPr>
            </w:pPr>
            <w:r>
              <w:rPr>
                <w:noProof/>
              </w:rPr>
              <w:t>P</w:t>
            </w:r>
            <w:r w:rsidR="00A57B8E">
              <w:rPr>
                <w:noProof/>
              </w:rPr>
              <w:t>ú</w:t>
            </w:r>
            <w:r>
              <w:rPr>
                <w:noProof/>
              </w:rPr>
              <w:t>blicaciones en redes sociales, toma de imgenes en el evento de las banderas</w:t>
            </w:r>
            <w:r w:rsidR="00267BB4">
              <w:rPr>
                <w:noProof/>
              </w:rPr>
              <w:t>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FE41494" w14:textId="71535EB2" w:rsidR="0052741E" w:rsidRPr="00B961B3" w:rsidRDefault="005F636F" w:rsidP="0052741E">
            <w:pPr>
              <w:rPr>
                <w:noProof/>
              </w:rPr>
            </w:pPr>
            <w:r>
              <w:rPr>
                <w:noProof/>
              </w:rPr>
              <w:t>P</w:t>
            </w:r>
            <w:r w:rsidR="00A57B8E">
              <w:rPr>
                <w:noProof/>
              </w:rPr>
              <w:t>ú</w:t>
            </w:r>
            <w:r>
              <w:rPr>
                <w:noProof/>
              </w:rPr>
              <w:t>blicaciones en redes sociales, toma de imgenes en el evento del lazo Humano.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BF63A26" w14:textId="02767D5E" w:rsidR="0052741E" w:rsidRPr="00B961B3" w:rsidRDefault="005F636F" w:rsidP="0052741E">
            <w:pPr>
              <w:rPr>
                <w:noProof/>
              </w:rPr>
            </w:pPr>
            <w:r>
              <w:rPr>
                <w:noProof/>
              </w:rPr>
              <w:t>P</w:t>
            </w:r>
            <w:r w:rsidR="00A57B8E">
              <w:rPr>
                <w:noProof/>
              </w:rPr>
              <w:t>ú</w:t>
            </w:r>
            <w:r>
              <w:rPr>
                <w:noProof/>
              </w:rPr>
              <w:t>blicaciones en redes sociales, Toma de imágenes en la alameda en el evneto de zumba, Toma de imágenes la Casa de La Cultura en el evento de skincare.</w:t>
            </w: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021891E" w14:textId="1B5D0669" w:rsidR="0052741E" w:rsidRPr="00B961B3" w:rsidRDefault="005F636F" w:rsidP="0052741E">
            <w:pPr>
              <w:rPr>
                <w:noProof/>
              </w:rPr>
            </w:pPr>
            <w:r>
              <w:rPr>
                <w:noProof/>
              </w:rPr>
              <w:t>P</w:t>
            </w:r>
            <w:r w:rsidR="00A57B8E">
              <w:rPr>
                <w:noProof/>
              </w:rPr>
              <w:t>ú</w:t>
            </w:r>
            <w:r>
              <w:rPr>
                <w:noProof/>
              </w:rPr>
              <w:t>blicaciones en redes sociales, toma de images en y transmisi</w:t>
            </w:r>
            <w:r w:rsidR="00A57B8E">
              <w:rPr>
                <w:noProof/>
              </w:rPr>
              <w:t>ó</w:t>
            </w:r>
            <w:r>
              <w:rPr>
                <w:noProof/>
              </w:rPr>
              <w:t>n en vivo en la plaza principal en el evento de Te para Tres.</w:t>
            </w:r>
          </w:p>
        </w:tc>
      </w:tr>
      <w:tr w:rsidR="00A57B8E" w:rsidRPr="00B961B3" w14:paraId="4F8EF387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159CE6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D4F6EA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B54C97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EC1E16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EF0F9F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DB278E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2D63A7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A57B8E" w:rsidRPr="00B961B3" w14:paraId="1A89C1DE" w14:textId="77777777" w:rsidTr="00141253">
        <w:trPr>
          <w:trHeight w:hRule="exact" w:val="2675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A215045" w14:textId="550AF926" w:rsidR="0052741E" w:rsidRPr="00B961B3" w:rsidRDefault="005F636F" w:rsidP="0052741E">
            <w:pPr>
              <w:rPr>
                <w:noProof/>
              </w:rPr>
            </w:pPr>
            <w:r>
              <w:rPr>
                <w:noProof/>
              </w:rPr>
              <w:t>P</w:t>
            </w:r>
            <w:r w:rsidR="00A57B8E">
              <w:rPr>
                <w:noProof/>
              </w:rPr>
              <w:t>ú</w:t>
            </w:r>
            <w:r>
              <w:rPr>
                <w:noProof/>
              </w:rPr>
              <w:t xml:space="preserve">blicaciones en redes sociales, Toma de imágenes a la entrega de andaderas, Toma de imágenes y video a los </w:t>
            </w:r>
            <w:r w:rsidRPr="005F636F">
              <w:rPr>
                <w:rStyle w:val="Textoennegrita"/>
                <w:rFonts w:asciiTheme="majorHAnsi" w:hAnsiTheme="majorHAnsi" w:cs="Arial"/>
                <w:b w:val="0"/>
                <w:bCs w:val="0"/>
                <w:color w:val="0A0A0A"/>
                <w:shd w:val="clear" w:color="auto" w:fill="FFFFFF"/>
              </w:rPr>
              <w:t>fisicoculturistas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B1132D2" w14:textId="0139272D" w:rsidR="0052741E" w:rsidRPr="00B961B3" w:rsidRDefault="007C795B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sociales, Toma de fotografia y video en la entrega de Urban en el Grullo.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DD76E44" w14:textId="21B2892E" w:rsidR="0052741E" w:rsidRPr="00B961B3" w:rsidRDefault="007C795B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sociales, Toma de escenas para el área de Oficialía Mayor.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CAE0795" w14:textId="151EF741" w:rsidR="0052741E" w:rsidRPr="00B961B3" w:rsidRDefault="00134139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sociales, Grabación d evideo en la escuela de Ixtlahuacan, Tomas de videoclip al camion recolector de basura</w:t>
            </w:r>
            <w:r w:rsidR="00267BB4">
              <w:rPr>
                <w:noProof/>
              </w:rPr>
              <w:t>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B65DA04" w14:textId="78594100" w:rsidR="0052741E" w:rsidRPr="00B961B3" w:rsidRDefault="00134139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sociales, Tomas de imágenes aereas Maquinaria,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D697ABC" w14:textId="1915EA4C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2964960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A57B8E" w:rsidRPr="00B961B3" w14:paraId="0C78CC1D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1DF1AE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16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717945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EA29C9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F5DC4D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B55353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EE8236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AA3E44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A57B8E" w:rsidRPr="00B961B3" w14:paraId="0BE22F94" w14:textId="77777777" w:rsidTr="00141253">
        <w:trPr>
          <w:trHeight w:hRule="exact" w:val="2228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13B2BFC" w14:textId="3C4CDE17" w:rsidR="0052741E" w:rsidRPr="00B961B3" w:rsidRDefault="00DC1C26" w:rsidP="0052741E">
            <w:pPr>
              <w:rPr>
                <w:noProof/>
              </w:rPr>
            </w:pPr>
            <w:r>
              <w:rPr>
                <w:rFonts w:ascii="Arial" w:hAnsi="Arial" w:cs="Arial"/>
                <w:color w:val="0A0A0A"/>
                <w:shd w:val="clear" w:color="auto" w:fill="FFFFFF"/>
              </w:rPr>
              <w:t>Día inhábil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61325E9" w14:textId="53528155" w:rsidR="0052741E" w:rsidRPr="00B961B3" w:rsidRDefault="00DC1C26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sociales, Tomas de imágenes en la reuinion regioanl de regidores y residentes municipales.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7A21A6F" w14:textId="5901CA20" w:rsidR="0052741E" w:rsidRPr="00B961B3" w:rsidRDefault="0003663B" w:rsidP="0052741E">
            <w:pPr>
              <w:rPr>
                <w:noProof/>
              </w:rPr>
            </w:pPr>
            <w:r>
              <w:rPr>
                <w:noProof/>
              </w:rPr>
              <w:t xml:space="preserve">Públicaciones en redes sociales, 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0DCF668" w14:textId="48661FE2" w:rsidR="0052741E" w:rsidRPr="00B961B3" w:rsidRDefault="009A746B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sociales,</w:t>
            </w:r>
            <w:r w:rsidR="00356EAF">
              <w:rPr>
                <w:noProof/>
                <w:lang w:bidi="es-ES"/>
              </w:rPr>
              <w:t xml:space="preserve"> 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7E5C4B5" w14:textId="500D3C34" w:rsidR="0052741E" w:rsidRPr="00B961B3" w:rsidRDefault="009B3876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sociales, toma de imágenes Asistencia en la  transmisón del  desifle de la primavera</w:t>
            </w:r>
            <w:r w:rsidR="00081D31">
              <w:rPr>
                <w:noProof/>
              </w:rPr>
              <w:t xml:space="preserve">, 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4B80DD3" w14:textId="55E83F21" w:rsidR="0052741E" w:rsidRPr="00B961B3" w:rsidRDefault="00141253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sociales, toma de</w:t>
            </w: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3F728BA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A57B8E" w:rsidRPr="00B961B3" w14:paraId="5356885F" w14:textId="77777777" w:rsidTr="008F0711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F48099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9A4FB5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94AFA7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C779A7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36DD55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79F670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93FE58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29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A57B8E" w:rsidRPr="00B961B3" w14:paraId="0D0BE16A" w14:textId="77777777" w:rsidTr="00141253">
        <w:trPr>
          <w:trHeight w:hRule="exact" w:val="1961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9BA9428" w14:textId="2566485A" w:rsidR="0052741E" w:rsidRPr="00B961B3" w:rsidRDefault="00141253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5D28EBC" w14:textId="6784AC00" w:rsidR="0052741E" w:rsidRPr="00B961B3" w:rsidRDefault="00141253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sociales, toma de imágenes en sala de Cabildo.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9BA91B9" w14:textId="42E08856" w:rsidR="0052741E" w:rsidRPr="00B961B3" w:rsidRDefault="00141253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5752E5D" w14:textId="533FCA91" w:rsidR="0052741E" w:rsidRPr="00B961B3" w:rsidRDefault="00141253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sociales, toma de imágenes en la Escuelas, y el inicio del operativo de semanta santa.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B807C8D" w14:textId="6E73FD94" w:rsidR="0052741E" w:rsidRPr="00B961B3" w:rsidRDefault="000A4B6A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sociales, toma de</w:t>
            </w:r>
            <w:r>
              <w:rPr>
                <w:noProof/>
              </w:rPr>
              <w:t xml:space="preserve"> imágenes.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B371419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B0AEBFC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9B3876" w:rsidRPr="00B961B3" w14:paraId="3B9C2FAC" w14:textId="77777777" w:rsidTr="008F0711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BD3623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lastRenderedPageBreak/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30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76AE4F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F0711">
              <w:rPr>
                <w:noProof/>
                <w:lang w:bidi="es-ES"/>
              </w:rPr>
              <w:t>31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7ADEB889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4D5A53AF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1D493A6A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1D52C62F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9D5E7" w:themeFill="accent1" w:themeFillTint="66"/>
          </w:tcPr>
          <w:p w14:paraId="0B89AC1B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</w:tr>
      <w:tr w:rsidR="009B3876" w:rsidRPr="00B961B3" w14:paraId="0140087D" w14:textId="77777777" w:rsidTr="00267BB4">
        <w:trPr>
          <w:trHeight w:hRule="exact" w:val="2092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1DDA53C" w14:textId="1A979C58" w:rsidR="0052741E" w:rsidRPr="00B961B3" w:rsidRDefault="00C44F2E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</w:t>
            </w:r>
            <w:r>
              <w:rPr>
                <w:noProof/>
              </w:rPr>
              <w:t>, Toma de imágenes en la SIOP.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F18E123" w14:textId="4ED35F63" w:rsidR="0052741E" w:rsidRPr="00B961B3" w:rsidRDefault="009E5424" w:rsidP="0052741E">
            <w:pPr>
              <w:rPr>
                <w:noProof/>
              </w:rPr>
            </w:pPr>
            <w:r>
              <w:rPr>
                <w:noProof/>
              </w:rPr>
              <w:t>Públicaciones en redes sociales</w:t>
            </w:r>
            <w:r>
              <w:rPr>
                <w:noProof/>
              </w:rPr>
              <w:t>, Toma de video emprendedores de Unión de Tula.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5881DCBF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08FE6DD9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23C8C4DF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68356AD6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9D5E7" w:themeFill="accent1" w:themeFillTint="66"/>
          </w:tcPr>
          <w:p w14:paraId="64508D0D" w14:textId="77777777" w:rsidR="0052741E" w:rsidRPr="00B961B3" w:rsidRDefault="0052741E" w:rsidP="0052741E">
            <w:pPr>
              <w:rPr>
                <w:noProof/>
              </w:rPr>
            </w:pPr>
          </w:p>
        </w:tc>
      </w:tr>
    </w:tbl>
    <w:p w14:paraId="109251F2" w14:textId="77777777" w:rsidR="00661028" w:rsidRPr="00B961B3" w:rsidRDefault="00661028">
      <w:pPr>
        <w:pStyle w:val="Sinespaciado"/>
        <w:rPr>
          <w:noProof/>
        </w:rPr>
      </w:pPr>
    </w:p>
    <w:p w14:paraId="2E7F0BB1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9F6DE" w14:textId="77777777" w:rsidR="00430E88" w:rsidRDefault="00430E88">
      <w:pPr>
        <w:spacing w:before="0" w:after="0"/>
      </w:pPr>
      <w:r>
        <w:separator/>
      </w:r>
    </w:p>
  </w:endnote>
  <w:endnote w:type="continuationSeparator" w:id="0">
    <w:p w14:paraId="3FEB1585" w14:textId="77777777" w:rsidR="00430E88" w:rsidRDefault="00430E8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4C62D" w14:textId="77777777" w:rsidR="00430E88" w:rsidRDefault="00430E88">
      <w:pPr>
        <w:spacing w:before="0" w:after="0"/>
      </w:pPr>
      <w:r>
        <w:separator/>
      </w:r>
    </w:p>
  </w:footnote>
  <w:footnote w:type="continuationSeparator" w:id="0">
    <w:p w14:paraId="5E08DDA7" w14:textId="77777777" w:rsidR="00430E88" w:rsidRDefault="00430E8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03/2026"/>
    <w:docVar w:name="MonthStart" w:val="01/03/2026"/>
    <w:docVar w:name="ShowDynamicGuides" w:val="1"/>
    <w:docVar w:name="ShowMarginGuides" w:val="0"/>
    <w:docVar w:name="ShowOutlines" w:val="0"/>
    <w:docVar w:name="ShowStaticGuides" w:val="0"/>
  </w:docVars>
  <w:rsids>
    <w:rsidRoot w:val="008F0711"/>
    <w:rsid w:val="00013CD4"/>
    <w:rsid w:val="000264EF"/>
    <w:rsid w:val="0003663B"/>
    <w:rsid w:val="00043E9F"/>
    <w:rsid w:val="00081D31"/>
    <w:rsid w:val="000A4B6A"/>
    <w:rsid w:val="00134139"/>
    <w:rsid w:val="00141253"/>
    <w:rsid w:val="00147549"/>
    <w:rsid w:val="00267BB4"/>
    <w:rsid w:val="00334DB9"/>
    <w:rsid w:val="00342903"/>
    <w:rsid w:val="00344E5B"/>
    <w:rsid w:val="00356884"/>
    <w:rsid w:val="00356EAF"/>
    <w:rsid w:val="003E611B"/>
    <w:rsid w:val="00430E88"/>
    <w:rsid w:val="004615C7"/>
    <w:rsid w:val="004D2DF0"/>
    <w:rsid w:val="0052741E"/>
    <w:rsid w:val="005F636F"/>
    <w:rsid w:val="00615640"/>
    <w:rsid w:val="00661028"/>
    <w:rsid w:val="006808CE"/>
    <w:rsid w:val="00683AD2"/>
    <w:rsid w:val="007C795B"/>
    <w:rsid w:val="007D5D32"/>
    <w:rsid w:val="008111A1"/>
    <w:rsid w:val="0081589D"/>
    <w:rsid w:val="00893417"/>
    <w:rsid w:val="008C666A"/>
    <w:rsid w:val="008F0711"/>
    <w:rsid w:val="00921F35"/>
    <w:rsid w:val="009A746B"/>
    <w:rsid w:val="009B3876"/>
    <w:rsid w:val="009E5424"/>
    <w:rsid w:val="00A27FF7"/>
    <w:rsid w:val="00A57B8E"/>
    <w:rsid w:val="00A9066E"/>
    <w:rsid w:val="00B4398C"/>
    <w:rsid w:val="00B961B3"/>
    <w:rsid w:val="00BA7574"/>
    <w:rsid w:val="00BD15FB"/>
    <w:rsid w:val="00C44F2E"/>
    <w:rsid w:val="00C67250"/>
    <w:rsid w:val="00C71E48"/>
    <w:rsid w:val="00CA1B39"/>
    <w:rsid w:val="00CF02D9"/>
    <w:rsid w:val="00D4237E"/>
    <w:rsid w:val="00DB6D13"/>
    <w:rsid w:val="00DC1C26"/>
    <w:rsid w:val="00E65197"/>
    <w:rsid w:val="00E92894"/>
    <w:rsid w:val="00F926D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50F96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3494BA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276E8B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3494BA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3494BA" w:themeColor="accent1" w:shadow="1"/>
        <w:left w:val="single" w:sz="2" w:space="10" w:color="3494BA" w:themeColor="accent1" w:shadow="1"/>
        <w:bottom w:val="single" w:sz="2" w:space="10" w:color="3494BA" w:themeColor="accent1" w:shadow="1"/>
        <w:right w:val="single" w:sz="2" w:space="10" w:color="3494BA" w:themeColor="accent1" w:shadow="1"/>
      </w:pBdr>
      <w:ind w:left="1152" w:right="1152"/>
    </w:pPr>
    <w:rPr>
      <w:i/>
      <w:iCs/>
      <w:color w:val="3494BA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3494BA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1A495C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A9D5E7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character" w:styleId="Textoennegrita">
    <w:name w:val="Strong"/>
    <w:basedOn w:val="Fuentedeprrafopredeter"/>
    <w:uiPriority w:val="22"/>
    <w:qFormat/>
    <w:rsid w:val="005F63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VCG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Verde azulado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2</Pages>
  <Words>611</Words>
  <Characters>3361</Characters>
  <Application>Microsoft Office Word</Application>
  <DocSecurity>0</DocSecurity>
  <Lines>28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3965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2026-03-02T16:02:00Z</dcterms:created>
  <dcterms:modified xsi:type="dcterms:W3CDTF">2026-04-01T16:20:00Z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