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23D7C001" w14:textId="77777777">
        <w:trPr>
          <w:trHeight w:hRule="exact" w:val="864"/>
        </w:trPr>
        <w:tc>
          <w:tcPr>
            <w:tcW w:w="5721" w:type="dxa"/>
            <w:vAlign w:val="bottom"/>
          </w:tcPr>
          <w:p w14:paraId="5B46E16C" w14:textId="507C7AF3" w:rsidR="00661028" w:rsidRPr="00B961B3" w:rsidRDefault="00B058EF">
            <w:pPr>
              <w:pStyle w:val="Mes"/>
              <w:rPr>
                <w:noProof/>
              </w:rPr>
            </w:pPr>
            <w:r>
              <w:rPr>
                <w:noProof/>
                <w:lang w:bidi="es-ES"/>
              </w:rPr>
              <w:t>ABRIL</w:t>
            </w:r>
          </w:p>
        </w:tc>
        <w:tc>
          <w:tcPr>
            <w:tcW w:w="5079" w:type="dxa"/>
            <w:shd w:val="clear" w:color="auto" w:fill="3494BA" w:themeFill="accent1"/>
            <w:vAlign w:val="bottom"/>
          </w:tcPr>
          <w:p w14:paraId="4942D44F" w14:textId="1BDA7464" w:rsidR="00661028" w:rsidRPr="00B058EF" w:rsidRDefault="00B058EF">
            <w:pPr>
              <w:rPr>
                <w:rFonts w:ascii="Arial" w:hAnsi="Arial" w:cs="Arial"/>
                <w:noProof/>
                <w:sz w:val="24"/>
                <w:szCs w:val="24"/>
              </w:rPr>
            </w:pPr>
            <w:r w:rsidRPr="00B058EF">
              <w:rPr>
                <w:rFonts w:ascii="Arial" w:hAnsi="Arial" w:cs="Arial"/>
                <w:noProof/>
                <w:sz w:val="24"/>
                <w:szCs w:val="24"/>
              </w:rPr>
              <w:t xml:space="preserve">COMUNICACIÓN SOCIAL </w:t>
            </w:r>
          </w:p>
        </w:tc>
      </w:tr>
      <w:tr w:rsidR="00661028" w:rsidRPr="00B961B3" w14:paraId="4CC98151" w14:textId="77777777">
        <w:tc>
          <w:tcPr>
            <w:tcW w:w="5721" w:type="dxa"/>
          </w:tcPr>
          <w:p w14:paraId="26EDB005" w14:textId="77777777" w:rsidR="00661028" w:rsidRPr="00B961B3" w:rsidRDefault="0081589D">
            <w:pPr>
              <w:pStyle w:val="Ao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2026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07867880" w14:textId="26AFE0B2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41ACA15B" w14:textId="77777777">
        <w:trPr>
          <w:trHeight w:hRule="exact" w:val="288"/>
        </w:trPr>
        <w:tc>
          <w:tcPr>
            <w:tcW w:w="5721" w:type="dxa"/>
          </w:tcPr>
          <w:p w14:paraId="6972F0D1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798D6D72" w14:textId="0A173F99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480"/>
        <w:gridCol w:w="1490"/>
        <w:gridCol w:w="1488"/>
        <w:gridCol w:w="1531"/>
        <w:gridCol w:w="1434"/>
        <w:gridCol w:w="1549"/>
        <w:gridCol w:w="1484"/>
      </w:tblGrid>
      <w:tr w:rsidR="00E65197" w:rsidRPr="00B961B3" w14:paraId="7B9CDBF2" w14:textId="77777777" w:rsidTr="007D69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0" w:type="dxa"/>
            <w:tcBorders>
              <w:bottom w:val="single" w:sz="4" w:space="0" w:color="595959" w:themeColor="text1" w:themeTint="A6"/>
            </w:tcBorders>
          </w:tcPr>
          <w:p w14:paraId="16B6EC1D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490" w:type="dxa"/>
            <w:tcBorders>
              <w:bottom w:val="single" w:sz="4" w:space="0" w:color="595959" w:themeColor="text1" w:themeTint="A6"/>
            </w:tcBorders>
          </w:tcPr>
          <w:p w14:paraId="028CD607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488" w:type="dxa"/>
            <w:tcBorders>
              <w:bottom w:val="single" w:sz="4" w:space="0" w:color="595959" w:themeColor="text1" w:themeTint="A6"/>
            </w:tcBorders>
          </w:tcPr>
          <w:p w14:paraId="6FFB7493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31" w:type="dxa"/>
            <w:tcBorders>
              <w:bottom w:val="single" w:sz="4" w:space="0" w:color="595959" w:themeColor="text1" w:themeTint="A6"/>
            </w:tcBorders>
          </w:tcPr>
          <w:p w14:paraId="1CB427CA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434" w:type="dxa"/>
            <w:tcBorders>
              <w:bottom w:val="single" w:sz="4" w:space="0" w:color="595959" w:themeColor="text1" w:themeTint="A6"/>
            </w:tcBorders>
          </w:tcPr>
          <w:p w14:paraId="466728A7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49" w:type="dxa"/>
            <w:tcBorders>
              <w:bottom w:val="single" w:sz="4" w:space="0" w:color="595959" w:themeColor="text1" w:themeTint="A6"/>
            </w:tcBorders>
          </w:tcPr>
          <w:p w14:paraId="7E8F7850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484" w:type="dxa"/>
            <w:tcBorders>
              <w:bottom w:val="single" w:sz="4" w:space="0" w:color="595959" w:themeColor="text1" w:themeTint="A6"/>
            </w:tcBorders>
          </w:tcPr>
          <w:p w14:paraId="6107999C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B058EF" w:rsidRPr="00B961B3" w14:paraId="4887D040" w14:textId="77777777" w:rsidTr="007D693B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FFFFFF" w:themeFill="background1"/>
          </w:tcPr>
          <w:p w14:paraId="4BAED0C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0C8CDB9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2D0A2D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90314E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645A7C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94155A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A80C16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miércoles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147549" w:rsidRPr="00B961B3" w14:paraId="268FACAE" w14:textId="77777777" w:rsidTr="007D693B">
        <w:trPr>
          <w:trHeight w:val="864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FFFFFF" w:themeFill="background1"/>
          </w:tcPr>
          <w:p w14:paraId="1D4D069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2F017796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8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65594F3" w14:textId="34A1B07D" w:rsidR="0052741E" w:rsidRPr="00B961B3" w:rsidRDefault="005C5DCA" w:rsidP="0052741E">
            <w:pPr>
              <w:rPr>
                <w:noProof/>
              </w:rPr>
            </w:pPr>
            <w:r>
              <w:rPr>
                <w:noProof/>
              </w:rPr>
              <w:t>Publicaciones en redes sociales,</w:t>
            </w:r>
          </w:p>
        </w:tc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C4017D9" w14:textId="7AE647DD" w:rsidR="0052741E" w:rsidRPr="00B961B3" w:rsidRDefault="00566615" w:rsidP="0052741E">
            <w:pPr>
              <w:rPr>
                <w:noProof/>
              </w:rPr>
            </w:pPr>
            <w:r>
              <w:rPr>
                <w:noProof/>
              </w:rPr>
              <w:t>Paro de Labores.</w:t>
            </w:r>
          </w:p>
        </w:tc>
        <w:tc>
          <w:tcPr>
            <w:tcW w:w="14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1DFDD69" w14:textId="0DD14721" w:rsidR="0052741E" w:rsidRPr="00B961B3" w:rsidRDefault="00566615" w:rsidP="0052741E">
            <w:pPr>
              <w:rPr>
                <w:noProof/>
              </w:rPr>
            </w:pPr>
            <w:r>
              <w:rPr>
                <w:noProof/>
              </w:rPr>
              <w:t>Paro de Labores.</w:t>
            </w:r>
          </w:p>
        </w:tc>
        <w:tc>
          <w:tcPr>
            <w:tcW w:w="154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43DEF7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8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7189EC5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2741E" w:rsidRPr="00B961B3" w14:paraId="1D748BD3" w14:textId="77777777" w:rsidTr="007D693B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0E0632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B47D39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D8DF3C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9CE90C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49520E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81CD68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55EB5E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2741E" w:rsidRPr="00B961B3" w14:paraId="7091610A" w14:textId="77777777" w:rsidTr="007D693B">
        <w:trPr>
          <w:trHeight w:hRule="exact" w:val="2686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24E6A3" w14:textId="0DC6F050" w:rsidR="0052741E" w:rsidRPr="00B961B3" w:rsidRDefault="00555F83" w:rsidP="0052741E">
            <w:pPr>
              <w:rPr>
                <w:noProof/>
              </w:rPr>
            </w:pPr>
            <w:r>
              <w:rPr>
                <w:noProof/>
              </w:rPr>
              <w:t>Publicaciones en redes sociales, toma de video clip de las  candidatas a reynas.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1B0AB8A" w14:textId="74AD9390" w:rsidR="0052741E" w:rsidRPr="00B961B3" w:rsidRDefault="00555F83" w:rsidP="0052741E">
            <w:pPr>
              <w:rPr>
                <w:noProof/>
              </w:rPr>
            </w:pPr>
            <w:r>
              <w:rPr>
                <w:noProof/>
              </w:rPr>
              <w:t>Publicaciones en redes sociales, toma de video clip de las  candidatas a reynas.</w:t>
            </w:r>
          </w:p>
        </w:tc>
        <w:tc>
          <w:tcPr>
            <w:tcW w:w="148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1B1D368" w14:textId="13F2E36C" w:rsidR="0052741E" w:rsidRPr="00B961B3" w:rsidRDefault="00566615" w:rsidP="0052741E">
            <w:pPr>
              <w:rPr>
                <w:noProof/>
              </w:rPr>
            </w:pPr>
            <w:r>
              <w:rPr>
                <w:noProof/>
              </w:rPr>
              <w:t>Publicaciones en redes sociales, Transmision de Partido de football.</w:t>
            </w:r>
          </w:p>
        </w:tc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E080370" w14:textId="780EBFA0" w:rsidR="0052741E" w:rsidRPr="00B961B3" w:rsidRDefault="002902AD" w:rsidP="0052741E">
            <w:pPr>
              <w:rPr>
                <w:noProof/>
              </w:rPr>
            </w:pPr>
            <w:r>
              <w:rPr>
                <w:noProof/>
              </w:rPr>
              <w:t>Publicaciones en redes sociales</w:t>
            </w:r>
            <w:r w:rsidR="00F35FE1">
              <w:rPr>
                <w:noProof/>
              </w:rPr>
              <w:t>.</w:t>
            </w:r>
          </w:p>
        </w:tc>
        <w:tc>
          <w:tcPr>
            <w:tcW w:w="14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478C48A" w14:textId="68DA43D9" w:rsidR="0052741E" w:rsidRPr="00B961B3" w:rsidRDefault="002902AD" w:rsidP="0052741E">
            <w:pPr>
              <w:rPr>
                <w:noProof/>
              </w:rPr>
            </w:pPr>
            <w:r>
              <w:rPr>
                <w:noProof/>
              </w:rPr>
              <w:t>Publicaciones en redes sociales</w:t>
            </w:r>
            <w:r w:rsidR="00F35FE1">
              <w:rPr>
                <w:noProof/>
              </w:rPr>
              <w:t>.</w:t>
            </w:r>
          </w:p>
        </w:tc>
        <w:tc>
          <w:tcPr>
            <w:tcW w:w="154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818CEB4" w14:textId="0F9834CF" w:rsidR="0052741E" w:rsidRPr="00B961B3" w:rsidRDefault="002902AD" w:rsidP="0052741E">
            <w:pPr>
              <w:rPr>
                <w:noProof/>
              </w:rPr>
            </w:pPr>
            <w:r>
              <w:rPr>
                <w:noProof/>
              </w:rPr>
              <w:t>Transmision de Partido de football.</w:t>
            </w:r>
          </w:p>
        </w:tc>
        <w:tc>
          <w:tcPr>
            <w:tcW w:w="148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ABEB0CD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2741E" w:rsidRPr="00B961B3" w14:paraId="325C2AF6" w14:textId="77777777" w:rsidTr="007D693B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444C22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CD9466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66DECE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2252DF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760EF0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CBE2C3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6B329E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2741E" w:rsidRPr="00B961B3" w14:paraId="53DC1E0E" w14:textId="77777777" w:rsidTr="007D693B">
        <w:trPr>
          <w:trHeight w:hRule="exact" w:val="1949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4E8EC3F" w14:textId="1869DD3C" w:rsidR="0052741E" w:rsidRPr="00B961B3" w:rsidRDefault="002902AD" w:rsidP="0052741E">
            <w:pPr>
              <w:rPr>
                <w:noProof/>
              </w:rPr>
            </w:pPr>
            <w:r>
              <w:rPr>
                <w:noProof/>
              </w:rPr>
              <w:t>Publicaciones en redes sociales</w:t>
            </w:r>
            <w:r w:rsidR="00F35FE1">
              <w:rPr>
                <w:noProof/>
              </w:rPr>
              <w:t>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BBEE4D" w14:textId="6AB9BB2B" w:rsidR="0052741E" w:rsidRPr="00B961B3" w:rsidRDefault="001D3829" w:rsidP="0052741E">
            <w:pPr>
              <w:rPr>
                <w:noProof/>
              </w:rPr>
            </w:pPr>
            <w:r>
              <w:rPr>
                <w:noProof/>
              </w:rPr>
              <w:t>Publicaciones en redes sociales, Toma de videoclip en el campo deportivo Unión.</w:t>
            </w:r>
          </w:p>
        </w:tc>
        <w:tc>
          <w:tcPr>
            <w:tcW w:w="148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2B1C967" w14:textId="721776A6" w:rsidR="0052741E" w:rsidRPr="00B961B3" w:rsidRDefault="001D3829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9884E8E" w14:textId="625E7E31" w:rsidR="0052741E" w:rsidRPr="00B961B3" w:rsidRDefault="007071E3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4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D3A8B22" w14:textId="5E1C0F51" w:rsidR="0052741E" w:rsidRPr="00B961B3" w:rsidRDefault="007071E3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54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9F86042" w14:textId="1271677C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8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89193B4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2741E" w:rsidRPr="00B961B3" w14:paraId="1B10B77E" w14:textId="77777777" w:rsidTr="007D693B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E79EBB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6554D4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183AA8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331431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3E8ECE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9D44DC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0B9983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E65197" w:rsidRPr="00B961B3" w14:paraId="6A781C2A" w14:textId="77777777" w:rsidTr="007D693B">
        <w:trPr>
          <w:trHeight w:hRule="exact" w:val="2676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B5C2407" w14:textId="3F45E4E6" w:rsidR="0052741E" w:rsidRPr="00B961B3" w:rsidRDefault="007071E3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8DF16C8" w14:textId="776B1701" w:rsidR="0052741E" w:rsidRPr="00B961B3" w:rsidRDefault="007071E3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48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179C269" w14:textId="0A1CC12F" w:rsidR="0052741E" w:rsidRPr="00B961B3" w:rsidRDefault="002864B8" w:rsidP="0052741E">
            <w:pPr>
              <w:rPr>
                <w:noProof/>
              </w:rPr>
            </w:pPr>
            <w:r>
              <w:rPr>
                <w:noProof/>
              </w:rPr>
              <w:t>Publicaciones en redes sociales, Toma de imágenes en la plaza,  el evento voces pequeñas, gramdes derechos.</w:t>
            </w:r>
          </w:p>
        </w:tc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7240220" w14:textId="0CC48F3D" w:rsidR="0052741E" w:rsidRPr="00B961B3" w:rsidRDefault="00984A83" w:rsidP="0052741E">
            <w:pPr>
              <w:rPr>
                <w:noProof/>
              </w:rPr>
            </w:pPr>
            <w:r>
              <w:rPr>
                <w:noProof/>
              </w:rPr>
              <w:t>Publicaciones en redes sociales, Toma de imágenes en la Casa de Cultura.</w:t>
            </w:r>
          </w:p>
        </w:tc>
        <w:tc>
          <w:tcPr>
            <w:tcW w:w="14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B724025" w14:textId="0E8053D8" w:rsidR="0052741E" w:rsidRPr="00B961B3" w:rsidRDefault="007D693B" w:rsidP="0052741E">
            <w:pPr>
              <w:rPr>
                <w:noProof/>
              </w:rPr>
            </w:pPr>
            <w:r>
              <w:rPr>
                <w:noProof/>
              </w:rPr>
              <w:t>Publicaciones en redes sociales, Toma de imágenes en la Casa de Cultura</w:t>
            </w:r>
          </w:p>
        </w:tc>
        <w:tc>
          <w:tcPr>
            <w:tcW w:w="154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9139FF6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8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0EC7602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65197" w:rsidRPr="00B961B3" w14:paraId="2A456915" w14:textId="77777777" w:rsidTr="007D693B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CDD779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7427B4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C804A4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0AF616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34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1337DEA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9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6165251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4" w:type="dxa"/>
            <w:tcBorders>
              <w:top w:val="single" w:sz="4" w:space="0" w:color="595959" w:themeColor="text1" w:themeTint="A6"/>
              <w:bottom w:val="nil"/>
            </w:tcBorders>
            <w:shd w:val="solid" w:color="A9D5E7" w:themeColor="accent1" w:themeTint="66" w:fill="auto"/>
          </w:tcPr>
          <w:p w14:paraId="004D230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B058EF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7D5D32" w:rsidRPr="00B961B3" w14:paraId="37F4FDD4" w14:textId="77777777" w:rsidTr="007D693B">
        <w:trPr>
          <w:trHeight w:hRule="exact" w:val="2534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3DD248B" w14:textId="12523CB7" w:rsidR="0052741E" w:rsidRPr="00B961B3" w:rsidRDefault="007D693B" w:rsidP="0052741E">
            <w:pPr>
              <w:rPr>
                <w:noProof/>
              </w:rPr>
            </w:pPr>
            <w:r>
              <w:rPr>
                <w:noProof/>
              </w:rPr>
              <w:t>Publicaciones en redes sociales</w:t>
            </w:r>
            <w:r>
              <w:rPr>
                <w:noProof/>
              </w:rPr>
              <w:t>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5CFCF87" w14:textId="4A2D8852" w:rsidR="0052741E" w:rsidRPr="00B961B3" w:rsidRDefault="007D693B" w:rsidP="0052741E">
            <w:pPr>
              <w:rPr>
                <w:noProof/>
              </w:rPr>
            </w:pPr>
            <w:r>
              <w:rPr>
                <w:noProof/>
              </w:rPr>
              <w:t>Publicaciones en redes sociales, Toma de imágenes en la Casa de Cultura</w:t>
            </w:r>
            <w:r>
              <w:rPr>
                <w:noProof/>
              </w:rPr>
              <w:t>.</w:t>
            </w:r>
          </w:p>
        </w:tc>
        <w:tc>
          <w:tcPr>
            <w:tcW w:w="148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0591827" w14:textId="7F7624AB" w:rsidR="0052741E" w:rsidRPr="00B961B3" w:rsidRDefault="007D693B" w:rsidP="0052741E">
            <w:pPr>
              <w:rPr>
                <w:noProof/>
              </w:rPr>
            </w:pPr>
            <w:r>
              <w:rPr>
                <w:noProof/>
              </w:rPr>
              <w:t>Publicaciones en redes sociales</w:t>
            </w:r>
            <w:r>
              <w:rPr>
                <w:noProof/>
              </w:rPr>
              <w:t>.</w:t>
            </w:r>
          </w:p>
        </w:tc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5006D27" w14:textId="73709655" w:rsidR="0052741E" w:rsidRPr="00B961B3" w:rsidRDefault="007D693B" w:rsidP="0052741E">
            <w:pPr>
              <w:rPr>
                <w:noProof/>
              </w:rPr>
            </w:pPr>
            <w:r>
              <w:rPr>
                <w:noProof/>
              </w:rPr>
              <w:t xml:space="preserve">Publicaciones en redes sociales, Toma de imágenes en </w:t>
            </w:r>
            <w:r>
              <w:rPr>
                <w:noProof/>
              </w:rPr>
              <w:t>el evento dia del niño.</w:t>
            </w:r>
          </w:p>
        </w:tc>
        <w:tc>
          <w:tcPr>
            <w:tcW w:w="1434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0C685AF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49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1A76A1DB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84" w:type="dxa"/>
            <w:tcBorders>
              <w:top w:val="nil"/>
              <w:bottom w:val="single" w:sz="4" w:space="0" w:color="595959" w:themeColor="text1" w:themeTint="A6"/>
            </w:tcBorders>
            <w:shd w:val="solid" w:color="A9D5E7" w:themeColor="accent1" w:themeTint="66" w:fill="auto"/>
          </w:tcPr>
          <w:p w14:paraId="542C0628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22DCD2C8" w14:textId="77777777" w:rsidR="00661028" w:rsidRPr="00B961B3" w:rsidRDefault="00661028">
      <w:pPr>
        <w:pStyle w:val="Sinespaciado"/>
        <w:rPr>
          <w:noProof/>
        </w:rPr>
      </w:pPr>
    </w:p>
    <w:p w14:paraId="6DE38AF9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0CED2" w14:textId="77777777" w:rsidR="003E30D3" w:rsidRDefault="003E30D3">
      <w:pPr>
        <w:spacing w:before="0" w:after="0"/>
      </w:pPr>
      <w:r>
        <w:separator/>
      </w:r>
    </w:p>
  </w:endnote>
  <w:endnote w:type="continuationSeparator" w:id="0">
    <w:p w14:paraId="4BAD34C9" w14:textId="77777777" w:rsidR="003E30D3" w:rsidRDefault="003E30D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4688D7" w14:textId="77777777" w:rsidR="003E30D3" w:rsidRDefault="003E30D3">
      <w:pPr>
        <w:spacing w:before="0" w:after="0"/>
      </w:pPr>
      <w:r>
        <w:separator/>
      </w:r>
    </w:p>
  </w:footnote>
  <w:footnote w:type="continuationSeparator" w:id="0">
    <w:p w14:paraId="28CB4283" w14:textId="77777777" w:rsidR="003E30D3" w:rsidRDefault="003E30D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0/04/2026"/>
    <w:docVar w:name="MonthStart" w:val="01/04/2026"/>
    <w:docVar w:name="ShowDynamicGuides" w:val="1"/>
    <w:docVar w:name="ShowMarginGuides" w:val="0"/>
    <w:docVar w:name="ShowOutlines" w:val="0"/>
    <w:docVar w:name="ShowStaticGuides" w:val="0"/>
  </w:docVars>
  <w:rsids>
    <w:rsidRoot w:val="00B058EF"/>
    <w:rsid w:val="00013CD4"/>
    <w:rsid w:val="000264EF"/>
    <w:rsid w:val="00043E9F"/>
    <w:rsid w:val="00147549"/>
    <w:rsid w:val="00150E3A"/>
    <w:rsid w:val="0019732D"/>
    <w:rsid w:val="001D3829"/>
    <w:rsid w:val="002864B8"/>
    <w:rsid w:val="002902AD"/>
    <w:rsid w:val="00334DB9"/>
    <w:rsid w:val="00344E5B"/>
    <w:rsid w:val="003E30D3"/>
    <w:rsid w:val="004615C7"/>
    <w:rsid w:val="004C1805"/>
    <w:rsid w:val="004D2DF0"/>
    <w:rsid w:val="0052741E"/>
    <w:rsid w:val="00555F83"/>
    <w:rsid w:val="00566615"/>
    <w:rsid w:val="005C5DCA"/>
    <w:rsid w:val="00661028"/>
    <w:rsid w:val="00683AD2"/>
    <w:rsid w:val="007071E3"/>
    <w:rsid w:val="007D5D32"/>
    <w:rsid w:val="007D693B"/>
    <w:rsid w:val="008111A1"/>
    <w:rsid w:val="0081589D"/>
    <w:rsid w:val="008C666A"/>
    <w:rsid w:val="00921F35"/>
    <w:rsid w:val="00984A83"/>
    <w:rsid w:val="009B34AA"/>
    <w:rsid w:val="00A9066E"/>
    <w:rsid w:val="00B058EF"/>
    <w:rsid w:val="00B4398C"/>
    <w:rsid w:val="00B961B3"/>
    <w:rsid w:val="00BA7574"/>
    <w:rsid w:val="00C36082"/>
    <w:rsid w:val="00CA1B39"/>
    <w:rsid w:val="00CD5AD5"/>
    <w:rsid w:val="00CF02D9"/>
    <w:rsid w:val="00D237AF"/>
    <w:rsid w:val="00D4237E"/>
    <w:rsid w:val="00DB6D13"/>
    <w:rsid w:val="00E65197"/>
    <w:rsid w:val="00E92894"/>
    <w:rsid w:val="00F35FE1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793C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3494BA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A495C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276E8B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3494BA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276E8B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3494BA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3494BA" w:themeColor="accent1" w:shadow="1"/>
        <w:left w:val="single" w:sz="2" w:space="10" w:color="3494BA" w:themeColor="accent1" w:shadow="1"/>
        <w:bottom w:val="single" w:sz="2" w:space="10" w:color="3494BA" w:themeColor="accent1" w:shadow="1"/>
        <w:right w:val="single" w:sz="2" w:space="10" w:color="3494BA" w:themeColor="accent1" w:shadow="1"/>
      </w:pBdr>
      <w:ind w:left="1152" w:right="1152"/>
    </w:pPr>
    <w:rPr>
      <w:i/>
      <w:iCs/>
      <w:color w:val="3494BA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3494BA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3494BA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1A495C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1A495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A9D5E7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RLY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Verde azulado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2</Pages>
  <Words>458</Words>
  <Characters>2522</Characters>
  <Application>Microsoft Office Word</Application>
  <DocSecurity>0</DocSecurity>
  <Lines>21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2975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2026-04-09T17:14:00Z</dcterms:created>
  <dcterms:modified xsi:type="dcterms:W3CDTF">2026-05-05T17:42:00Z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