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4A0" w:firstRow="1" w:lastRow="0" w:firstColumn="1" w:lastColumn="0" w:noHBand="0" w:noVBand="1"/>
        <w:tblCaption w:val="Tabla de diseño"/>
      </w:tblPr>
      <w:tblGrid>
        <w:gridCol w:w="5543"/>
        <w:gridCol w:w="4923"/>
      </w:tblGrid>
      <w:tr w:rsidR="00661028" w:rsidRPr="00B961B3" w14:paraId="54C9C10C" w14:textId="77777777" w:rsidTr="00D26A10">
        <w:trPr>
          <w:trHeight w:hRule="exact" w:val="864"/>
        </w:trPr>
        <w:tc>
          <w:tcPr>
            <w:tcW w:w="5543" w:type="dxa"/>
            <w:vAlign w:val="bottom"/>
          </w:tcPr>
          <w:p w14:paraId="20F62445" w14:textId="48E7B850" w:rsidR="00661028" w:rsidRPr="00B961B3" w:rsidRDefault="00D26A10">
            <w:pPr>
              <w:pStyle w:val="Mes"/>
              <w:rPr>
                <w:noProof/>
              </w:rPr>
            </w:pPr>
            <w:r>
              <w:rPr>
                <w:noProof/>
              </w:rPr>
              <w:t>JULIO</w:t>
            </w:r>
          </w:p>
        </w:tc>
        <w:tc>
          <w:tcPr>
            <w:tcW w:w="4923" w:type="dxa"/>
            <w:shd w:val="clear" w:color="auto" w:fill="3494BA" w:themeFill="accent1"/>
            <w:vAlign w:val="bottom"/>
          </w:tcPr>
          <w:p w14:paraId="1DDA24FD" w14:textId="4BE828DA" w:rsidR="00661028" w:rsidRPr="00B961B3" w:rsidRDefault="00D26A10">
            <w:pPr>
              <w:rPr>
                <w:noProof/>
              </w:rPr>
            </w:pPr>
            <w:r>
              <w:rPr>
                <w:noProof/>
              </w:rPr>
              <w:t xml:space="preserve">INFORMÁTICA Y SISTEMAS </w:t>
            </w:r>
          </w:p>
        </w:tc>
      </w:tr>
      <w:tr w:rsidR="00661028" w:rsidRPr="00B961B3" w14:paraId="1A9984EA" w14:textId="77777777" w:rsidTr="00D26A10">
        <w:tc>
          <w:tcPr>
            <w:tcW w:w="5543" w:type="dxa"/>
          </w:tcPr>
          <w:p w14:paraId="5AFFB99B" w14:textId="77777777" w:rsidR="00661028" w:rsidRPr="00B961B3" w:rsidRDefault="0081589D">
            <w:pPr>
              <w:pStyle w:val="Ao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 MonthStart \@  yyyy   \* MERGEFORMAT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2026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4923" w:type="dxa"/>
            <w:tcMar>
              <w:top w:w="72" w:type="dxa"/>
              <w:left w:w="0" w:type="dxa"/>
              <w:bottom w:w="0" w:type="dxa"/>
              <w:right w:w="0" w:type="dxa"/>
            </w:tcMar>
          </w:tcPr>
          <w:p w14:paraId="1F805DC1" w14:textId="6268AE1F" w:rsidR="00661028" w:rsidRPr="00B961B3" w:rsidRDefault="00661028">
            <w:pPr>
              <w:rPr>
                <w:noProof/>
              </w:rPr>
            </w:pPr>
          </w:p>
        </w:tc>
      </w:tr>
      <w:tr w:rsidR="00D26A10" w:rsidRPr="00B961B3" w14:paraId="5C05AB32" w14:textId="77777777" w:rsidTr="00D26A10">
        <w:trPr>
          <w:trHeight w:hRule="exact" w:val="288"/>
        </w:trPr>
        <w:tc>
          <w:tcPr>
            <w:tcW w:w="5543" w:type="dxa"/>
          </w:tcPr>
          <w:p w14:paraId="0E8CC9A5" w14:textId="77777777" w:rsidR="00D26A10" w:rsidRPr="00B961B3" w:rsidRDefault="00D26A10">
            <w:pPr>
              <w:rPr>
                <w:noProof/>
              </w:rPr>
            </w:pPr>
          </w:p>
        </w:tc>
        <w:tc>
          <w:tcPr>
            <w:tcW w:w="4923" w:type="dxa"/>
            <w:tcMar>
              <w:left w:w="115" w:type="dxa"/>
              <w:bottom w:w="115" w:type="dxa"/>
              <w:right w:w="115" w:type="dxa"/>
            </w:tcMar>
          </w:tcPr>
          <w:p w14:paraId="4A20811A" w14:textId="08E8C3BC" w:rsidR="00D26A10" w:rsidRPr="00B961B3" w:rsidRDefault="00D26A10">
            <w:pPr>
              <w:pStyle w:val="Descripcin"/>
              <w:rPr>
                <w:noProof/>
              </w:rPr>
            </w:pP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Tabla de diseño"/>
      </w:tblPr>
      <w:tblGrid>
        <w:gridCol w:w="1477"/>
        <w:gridCol w:w="1488"/>
        <w:gridCol w:w="1486"/>
        <w:gridCol w:w="1526"/>
        <w:gridCol w:w="1434"/>
        <w:gridCol w:w="1551"/>
        <w:gridCol w:w="1494"/>
      </w:tblGrid>
      <w:tr w:rsidR="00D26A10" w:rsidRPr="00B961B3" w14:paraId="2CA81F79" w14:textId="77777777" w:rsidTr="00D26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81" w:type="dxa"/>
            <w:tcBorders>
              <w:bottom w:val="single" w:sz="4" w:space="0" w:color="595959" w:themeColor="text1" w:themeTint="A6"/>
            </w:tcBorders>
          </w:tcPr>
          <w:p w14:paraId="60857474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Lunes</w:t>
            </w:r>
          </w:p>
        </w:tc>
        <w:tc>
          <w:tcPr>
            <w:tcW w:w="1492" w:type="dxa"/>
            <w:tcBorders>
              <w:bottom w:val="single" w:sz="4" w:space="0" w:color="595959" w:themeColor="text1" w:themeTint="A6"/>
            </w:tcBorders>
          </w:tcPr>
          <w:p w14:paraId="7AD1776E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Martes</w:t>
            </w:r>
          </w:p>
        </w:tc>
        <w:tc>
          <w:tcPr>
            <w:tcW w:w="1490" w:type="dxa"/>
            <w:tcBorders>
              <w:bottom w:val="single" w:sz="4" w:space="0" w:color="595959" w:themeColor="text1" w:themeTint="A6"/>
            </w:tcBorders>
          </w:tcPr>
          <w:p w14:paraId="50DFA960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Miércoles</w:t>
            </w:r>
          </w:p>
        </w:tc>
        <w:tc>
          <w:tcPr>
            <w:tcW w:w="1534" w:type="dxa"/>
            <w:tcBorders>
              <w:bottom w:val="single" w:sz="4" w:space="0" w:color="595959" w:themeColor="text1" w:themeTint="A6"/>
            </w:tcBorders>
          </w:tcPr>
          <w:p w14:paraId="2F71AFCD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Jueves</w:t>
            </w:r>
          </w:p>
        </w:tc>
        <w:tc>
          <w:tcPr>
            <w:tcW w:w="1400" w:type="dxa"/>
            <w:tcBorders>
              <w:bottom w:val="single" w:sz="4" w:space="0" w:color="595959" w:themeColor="text1" w:themeTint="A6"/>
            </w:tcBorders>
          </w:tcPr>
          <w:p w14:paraId="377222D7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Viernes</w:t>
            </w:r>
          </w:p>
        </w:tc>
        <w:tc>
          <w:tcPr>
            <w:tcW w:w="1560" w:type="dxa"/>
            <w:tcBorders>
              <w:bottom w:val="single" w:sz="4" w:space="0" w:color="595959" w:themeColor="text1" w:themeTint="A6"/>
            </w:tcBorders>
          </w:tcPr>
          <w:p w14:paraId="30AF6401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Sábado</w:t>
            </w:r>
          </w:p>
        </w:tc>
        <w:tc>
          <w:tcPr>
            <w:tcW w:w="1499" w:type="dxa"/>
            <w:tcBorders>
              <w:bottom w:val="single" w:sz="4" w:space="0" w:color="595959" w:themeColor="text1" w:themeTint="A6"/>
            </w:tcBorders>
          </w:tcPr>
          <w:p w14:paraId="539C424B" w14:textId="77777777" w:rsidR="0052741E" w:rsidRPr="00B961B3" w:rsidRDefault="0052741E" w:rsidP="0052741E">
            <w:pPr>
              <w:pStyle w:val="Das"/>
              <w:rPr>
                <w:noProof/>
              </w:rPr>
            </w:pPr>
            <w:r w:rsidRPr="00B961B3">
              <w:rPr>
                <w:noProof/>
                <w:lang w:bidi="es-ES"/>
              </w:rPr>
              <w:t>Domingo</w:t>
            </w:r>
          </w:p>
        </w:tc>
      </w:tr>
      <w:tr w:rsidR="00D26A10" w:rsidRPr="00B961B3" w14:paraId="0F07403A" w14:textId="77777777" w:rsidTr="00D26A10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FFFFFF" w:themeFill="background1"/>
          </w:tcPr>
          <w:p w14:paraId="48CC31D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“lunes”</w:instrText>
            </w:r>
            <w:r w:rsidRPr="00B961B3">
              <w:rPr>
                <w:noProof/>
                <w:lang w:bidi="es-ES"/>
              </w:rPr>
              <w:instrText xml:space="preserve"> 1 ""</w:instrTex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5CA0A02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“martes”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2022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92CE7F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“miércoles”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7D5D32" w:rsidRPr="00B961B3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 w:rsidRPr="00B961B3">
              <w:rPr>
                <w:noProof/>
                <w:lang w:bidi="es-ES"/>
              </w:rPr>
              <w:t>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ACBA281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“jueves”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1261C69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= </w:instrText>
            </w:r>
            <w:r w:rsidR="00147549" w:rsidRPr="00B961B3">
              <w:rPr>
                <w:noProof/>
                <w:lang w:bidi="es-ES"/>
              </w:rPr>
              <w:instrText>“viernes”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E1CB13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“sábado”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DC6CF3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MonthStart \@ dddd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miércoles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</w:instrText>
            </w:r>
            <w:r w:rsidR="00147549" w:rsidRPr="00B961B3">
              <w:rPr>
                <w:noProof/>
                <w:lang w:bidi="es-ES"/>
              </w:rPr>
              <w:instrText>“domingo”</w:instrText>
            </w:r>
            <w:r w:rsidRPr="00B961B3">
              <w:rPr>
                <w:noProof/>
                <w:lang w:bidi="es-ES"/>
              </w:rPr>
              <w:instrText xml:space="preserve"> 1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4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&lt;&gt; 0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5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D26A10" w:rsidRPr="00B961B3" w14:paraId="37432DF9" w14:textId="77777777" w:rsidTr="00D26A10">
        <w:trPr>
          <w:trHeight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FFFFFF" w:themeFill="background1"/>
          </w:tcPr>
          <w:p w14:paraId="2437B81B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089E9EC8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83E1042" w14:textId="4B94EDF6" w:rsidR="0052741E" w:rsidRPr="00B961B3" w:rsidRDefault="00DC5749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0029743" w14:textId="1523CB63" w:rsidR="0052741E" w:rsidRPr="00B961B3" w:rsidRDefault="00DC5749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E718C4D" w14:textId="193E55A1" w:rsidR="0052741E" w:rsidRPr="00B961B3" w:rsidRDefault="00DC5749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5205131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3D7C23A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1FE2E09D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747698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9A7F8C4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BFF752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23E666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EEB8CA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10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D80D47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11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262B5B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12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52741E" w:rsidRPr="00B961B3" w14:paraId="411E2C1E" w14:textId="77777777" w:rsidTr="00DC5749">
        <w:trPr>
          <w:trHeight w:hRule="exact" w:val="1269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DCFAF6B" w14:textId="0767D1F7" w:rsidR="0052741E" w:rsidRPr="00B961B3" w:rsidRDefault="00DC5749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3897830" w14:textId="3B51E6F0" w:rsidR="0052741E" w:rsidRPr="00B961B3" w:rsidRDefault="00DC5749" w:rsidP="0052741E">
            <w:pPr>
              <w:rPr>
                <w:noProof/>
              </w:rPr>
            </w:pPr>
            <w:r>
              <w:rPr>
                <w:noProof/>
              </w:rPr>
              <w:t>, toma de  imágenes en las calles con carpeta asfáltica.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BD47485" w14:textId="0D2C2D52" w:rsidR="0052741E" w:rsidRPr="00B961B3" w:rsidRDefault="00DC5749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086FD2A" w14:textId="72D36D57" w:rsidR="0052741E" w:rsidRPr="00B961B3" w:rsidRDefault="00DC5749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5AB0ED9" w14:textId="3416988B" w:rsidR="0052741E" w:rsidRPr="00B961B3" w:rsidRDefault="00DC5749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E656576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2F23669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52741E" w:rsidRPr="00B961B3" w14:paraId="34DBB171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D8F49CC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=G4+1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13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D0EFB3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14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2C83A3C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15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66ECDB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16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3D5B42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17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86C22A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18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779C08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19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52741E" w:rsidRPr="00B961B3" w14:paraId="04D7C030" w14:textId="77777777" w:rsidTr="008C39D0">
        <w:trPr>
          <w:trHeight w:hRule="exact" w:val="165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B3310F1" w14:textId="34EEA75B" w:rsidR="0052741E" w:rsidRPr="00B961B3" w:rsidRDefault="00DC5749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11DE60A" w14:textId="5C0E6231" w:rsidR="0052741E" w:rsidRPr="00B961B3" w:rsidRDefault="00E90E57" w:rsidP="0052741E">
            <w:pPr>
              <w:rPr>
                <w:noProof/>
              </w:rPr>
            </w:pPr>
            <w:r>
              <w:rPr>
                <w:noProof/>
              </w:rPr>
              <w:t>Publicaciones en redes sociales, toma de  imágenes en las calles con carpeta asfáltica</w:t>
            </w:r>
            <w:r w:rsidR="00DC5749">
              <w:rPr>
                <w:noProof/>
              </w:rPr>
              <w:t>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30EC41C" w14:textId="1D600331" w:rsidR="0052741E" w:rsidRPr="00B961B3" w:rsidRDefault="005A266B" w:rsidP="0052741E">
            <w:pPr>
              <w:rPr>
                <w:noProof/>
              </w:rPr>
            </w:pPr>
            <w:r>
              <w:rPr>
                <w:noProof/>
              </w:rPr>
              <w:t>Publicaciones en redes sociales, toma de video e imagenes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8861BAC" w14:textId="0F4BED5C" w:rsidR="0052741E" w:rsidRPr="00B961B3" w:rsidRDefault="008C39D0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BE0637D" w14:textId="4D2167E2" w:rsidR="0052741E" w:rsidRPr="00B961B3" w:rsidRDefault="008C39D0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A556942" w14:textId="0260C281" w:rsidR="0052741E" w:rsidRPr="00B961B3" w:rsidRDefault="008C39D0" w:rsidP="0052741E">
            <w:pPr>
              <w:rPr>
                <w:noProof/>
              </w:rPr>
            </w:pPr>
            <w:r>
              <w:rPr>
                <w:noProof/>
              </w:rPr>
              <w:t>Publicaciones en redes sociales, toma de video e imagenes</w:t>
            </w: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9B3E150" w14:textId="7BAFBAB7" w:rsidR="0052741E" w:rsidRPr="00B961B3" w:rsidRDefault="008C39D0" w:rsidP="0052741E">
            <w:pPr>
              <w:rPr>
                <w:noProof/>
              </w:rPr>
            </w:pPr>
            <w:r>
              <w:rPr>
                <w:noProof/>
              </w:rPr>
              <w:t>Publicaciones en redes sociales, toma de video e imágenes de la señorita turismo 2026.</w:t>
            </w:r>
          </w:p>
        </w:tc>
      </w:tr>
      <w:tr w:rsidR="0052741E" w:rsidRPr="00B961B3" w14:paraId="174E8D24" w14:textId="77777777" w:rsidTr="0052741E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3F4AA4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=G6+1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C366D5E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F0E92BB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22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D1FD2C5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23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8E5AA4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24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DC34AE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25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81D4E37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26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D26A10" w:rsidRPr="00B961B3" w14:paraId="71C7E9E8" w14:textId="77777777" w:rsidTr="008C39D0">
        <w:trPr>
          <w:trHeight w:hRule="exact" w:val="161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B896CFA" w14:textId="3B5FB0A8" w:rsidR="0052741E" w:rsidRPr="00B961B3" w:rsidRDefault="008C39D0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22696ED" w14:textId="0AC5717E" w:rsidR="0052741E" w:rsidRPr="00B961B3" w:rsidRDefault="008C39D0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D78CF59" w14:textId="20C4C8A5" w:rsidR="0052741E" w:rsidRPr="00B961B3" w:rsidRDefault="008C39D0" w:rsidP="0052741E">
            <w:pPr>
              <w:rPr>
                <w:noProof/>
              </w:rPr>
            </w:pPr>
            <w:r>
              <w:rPr>
                <w:noProof/>
              </w:rPr>
              <w:t>Publicaciones en redes sociales, Toma de imagnes en Ixtlahuacan.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EB76D96" w14:textId="19657835" w:rsidR="0052741E" w:rsidRPr="00B961B3" w:rsidRDefault="00B57F0A" w:rsidP="0052741E">
            <w:pPr>
              <w:rPr>
                <w:noProof/>
              </w:rPr>
            </w:pPr>
            <w:r>
              <w:rPr>
                <w:noProof/>
              </w:rPr>
              <w:t>Publicaciones en redes sociales,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 xml:space="preserve">Toma de imagnes </w:t>
            </w:r>
            <w:r>
              <w:rPr>
                <w:noProof/>
              </w:rPr>
              <w:t>en cabildo.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DF3EEAE" w14:textId="6859F487" w:rsidR="0052741E" w:rsidRPr="00B961B3" w:rsidRDefault="00B57F0A" w:rsidP="0052741E">
            <w:pPr>
              <w:rPr>
                <w:noProof/>
              </w:rPr>
            </w:pPr>
            <w:r>
              <w:rPr>
                <w:noProof/>
              </w:rPr>
              <w:t>Publicaciones en redes sociales</w:t>
            </w:r>
            <w:r>
              <w:rPr>
                <w:noProof/>
              </w:rPr>
              <w:t>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2186539" w14:textId="0476F8EC" w:rsidR="0052741E" w:rsidRPr="00B961B3" w:rsidRDefault="00B57F0A" w:rsidP="0052741E">
            <w:pPr>
              <w:rPr>
                <w:noProof/>
              </w:rPr>
            </w:pPr>
            <w:r>
              <w:rPr>
                <w:noProof/>
              </w:rPr>
              <w:t>Toma de imágenes y video en el evento de chica Turismo en Ejutla.</w:t>
            </w: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CF017A6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8C39D0" w:rsidRPr="00B961B3" w14:paraId="35471781" w14:textId="77777777" w:rsidTr="00D26A10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D6568BD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26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=G8+1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27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66FCD16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27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28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A1BA83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28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=B10+1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29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21072E3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=C10+1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30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C143772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=D10+1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t>31</w:t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6E9FE71B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=E10+1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0771D6B8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=F10+1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</w:tr>
      <w:tr w:rsidR="00D26A10" w:rsidRPr="00B961B3" w14:paraId="26C4581C" w14:textId="77777777" w:rsidTr="00D26A10">
        <w:trPr>
          <w:trHeight w:hRule="exact"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35D6E5C" w14:textId="0B185AAF" w:rsidR="0052741E" w:rsidRPr="00B961B3" w:rsidRDefault="00B57F0A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25F5F44" w14:textId="405BA412" w:rsidR="0052741E" w:rsidRPr="00B961B3" w:rsidRDefault="00B57F0A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FD6951D" w14:textId="16B21EBC" w:rsidR="0052741E" w:rsidRPr="00B961B3" w:rsidRDefault="00B57F0A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623321B" w14:textId="4A51BDC1" w:rsidR="0052741E" w:rsidRPr="00B961B3" w:rsidRDefault="00B57F0A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F4614F7" w14:textId="3CE97C71" w:rsidR="0052741E" w:rsidRPr="00B961B3" w:rsidRDefault="00B57F0A" w:rsidP="0052741E">
            <w:pPr>
              <w:rPr>
                <w:noProof/>
              </w:rPr>
            </w:pPr>
            <w:r>
              <w:rPr>
                <w:noProof/>
              </w:rPr>
              <w:t>Publicaciones en redes sociales.</w:t>
            </w: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3E9F3BCB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7DC5C285" w14:textId="77777777" w:rsidR="0052741E" w:rsidRPr="00B961B3" w:rsidRDefault="0052741E" w:rsidP="0052741E">
            <w:pPr>
              <w:rPr>
                <w:noProof/>
              </w:rPr>
            </w:pPr>
          </w:p>
        </w:tc>
      </w:tr>
      <w:tr w:rsidR="00D26A10" w:rsidRPr="00B961B3" w14:paraId="0FCB8C3D" w14:textId="77777777" w:rsidTr="00D26A10">
        <w:tc>
          <w:tcPr>
            <w:tcW w:w="1481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5575044F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E65197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31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=G10+1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4" w:space="0" w:color="595959" w:themeColor="text1" w:themeTint="A6"/>
              <w:bottom w:val="nil"/>
            </w:tcBorders>
            <w:shd w:val="solid" w:color="A9D5E7" w:themeColor="accent1" w:themeTint="66" w:fill="auto"/>
          </w:tcPr>
          <w:p w14:paraId="05333840" w14:textId="77777777" w:rsidR="0052741E" w:rsidRPr="00B961B3" w:rsidRDefault="0052741E" w:rsidP="0052741E">
            <w:pPr>
              <w:pStyle w:val="Fechas"/>
              <w:rPr>
                <w:noProof/>
              </w:rPr>
            </w:pP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D26A10">
              <w:rPr>
                <w:noProof/>
                <w:lang w:bidi="es-ES"/>
              </w:rPr>
              <w:instrText>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= 0,""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IF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29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&lt;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DocVariable MonthEnd \@ d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 </w:instrText>
            </w:r>
            <w:r w:rsidRPr="00B961B3">
              <w:rPr>
                <w:noProof/>
                <w:lang w:bidi="es-ES"/>
              </w:rPr>
              <w:fldChar w:fldCharType="begin"/>
            </w:r>
            <w:r w:rsidRPr="00B961B3">
              <w:rPr>
                <w:noProof/>
                <w:lang w:bidi="es-ES"/>
              </w:rPr>
              <w:instrText xml:space="preserve"> =A12+1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instrText xml:space="preserve"> "" </w:instrText>
            </w:r>
            <w:r w:rsidRPr="00B961B3">
              <w:rPr>
                <w:noProof/>
                <w:lang w:bidi="es-ES"/>
              </w:rPr>
              <w:fldChar w:fldCharType="separate"/>
            </w:r>
            <w:r w:rsidR="00147549" w:rsidRPr="00B961B3">
              <w:rPr>
                <w:noProof/>
                <w:lang w:bidi="es-ES"/>
              </w:rPr>
              <w:instrText>30</w:instrText>
            </w:r>
            <w:r w:rsidRPr="00B961B3">
              <w:rPr>
                <w:noProof/>
                <w:lang w:bidi="es-ES"/>
              </w:rPr>
              <w:fldChar w:fldCharType="end"/>
            </w:r>
            <w:r w:rsidRPr="00B961B3">
              <w:rPr>
                <w:noProof/>
                <w:lang w:bidi="es-ES"/>
              </w:rPr>
              <w:fldChar w:fldCharType="end"/>
            </w:r>
          </w:p>
        </w:tc>
        <w:tc>
          <w:tcPr>
            <w:tcW w:w="149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190191CB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53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6C42E878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40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5DDD279F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56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0845EB7D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  <w:tc>
          <w:tcPr>
            <w:tcW w:w="149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9D5E7" w:themeFill="accent1" w:themeFillTint="66"/>
          </w:tcPr>
          <w:p w14:paraId="7D67BD06" w14:textId="77777777" w:rsidR="0052741E" w:rsidRPr="00B961B3" w:rsidRDefault="0052741E" w:rsidP="0052741E">
            <w:pPr>
              <w:pStyle w:val="Fechas"/>
              <w:rPr>
                <w:noProof/>
              </w:rPr>
            </w:pPr>
          </w:p>
        </w:tc>
      </w:tr>
      <w:tr w:rsidR="00D26A10" w:rsidRPr="00B961B3" w14:paraId="20EE9A79" w14:textId="77777777" w:rsidTr="00D26A10">
        <w:trPr>
          <w:trHeight w:hRule="exact" w:val="864"/>
        </w:trPr>
        <w:tc>
          <w:tcPr>
            <w:tcW w:w="1481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0ECFB9C9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2" w:type="dxa"/>
            <w:tcBorders>
              <w:top w:val="nil"/>
              <w:bottom w:val="single" w:sz="4" w:space="0" w:color="595959" w:themeColor="text1" w:themeTint="A6"/>
            </w:tcBorders>
            <w:shd w:val="solid" w:color="A9D5E7" w:themeColor="accent1" w:themeTint="66" w:fill="auto"/>
          </w:tcPr>
          <w:p w14:paraId="5216FB48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56B2D9E3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3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265DC66A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0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76918807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481C653C" w14:textId="77777777" w:rsidR="0052741E" w:rsidRPr="00B961B3" w:rsidRDefault="0052741E" w:rsidP="0052741E">
            <w:pPr>
              <w:rPr>
                <w:noProof/>
              </w:rPr>
            </w:pPr>
          </w:p>
        </w:tc>
        <w:tc>
          <w:tcPr>
            <w:tcW w:w="149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9D5E7" w:themeFill="accent1" w:themeFillTint="66"/>
          </w:tcPr>
          <w:p w14:paraId="04648FD5" w14:textId="77777777" w:rsidR="0052741E" w:rsidRPr="00B961B3" w:rsidRDefault="0052741E" w:rsidP="0052741E">
            <w:pPr>
              <w:rPr>
                <w:noProof/>
              </w:rPr>
            </w:pPr>
          </w:p>
        </w:tc>
      </w:tr>
    </w:tbl>
    <w:p w14:paraId="7CA8E15B" w14:textId="77777777" w:rsidR="00661028" w:rsidRPr="00B961B3" w:rsidRDefault="00661028">
      <w:pPr>
        <w:pStyle w:val="Sinespaciado"/>
        <w:rPr>
          <w:noProof/>
        </w:rPr>
      </w:pPr>
    </w:p>
    <w:p w14:paraId="3901B230" w14:textId="77777777" w:rsidR="00661028" w:rsidRPr="00B961B3" w:rsidRDefault="00661028">
      <w:pPr>
        <w:pStyle w:val="Sinespaciado"/>
        <w:rPr>
          <w:noProof/>
        </w:rPr>
      </w:pPr>
    </w:p>
    <w:sectPr w:rsidR="00661028" w:rsidRPr="00B961B3" w:rsidSect="00147549">
      <w:pgSz w:w="11906" w:h="16838" w:code="9"/>
      <w:pgMar w:top="794" w:right="720" w:bottom="794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0C862" w14:textId="77777777" w:rsidR="00F9399A" w:rsidRDefault="00F9399A">
      <w:pPr>
        <w:spacing w:before="0" w:after="0"/>
      </w:pPr>
      <w:r>
        <w:separator/>
      </w:r>
    </w:p>
  </w:endnote>
  <w:endnote w:type="continuationSeparator" w:id="0">
    <w:p w14:paraId="7A16105D" w14:textId="77777777" w:rsidR="00F9399A" w:rsidRDefault="00F9399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763E4" w14:textId="77777777" w:rsidR="00F9399A" w:rsidRDefault="00F9399A">
      <w:pPr>
        <w:spacing w:before="0" w:after="0"/>
      </w:pPr>
      <w:r>
        <w:separator/>
      </w:r>
    </w:p>
  </w:footnote>
  <w:footnote w:type="continuationSeparator" w:id="0">
    <w:p w14:paraId="4B550EE0" w14:textId="77777777" w:rsidR="00F9399A" w:rsidRDefault="00F9399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F8233E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F670A2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4E2087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2A3F8C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18BD4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E29F38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CCE500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CCAD1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96E3F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AA12A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1/07/2026"/>
    <w:docVar w:name="MonthStart" w:val="01/07/2026"/>
    <w:docVar w:name="ShowDynamicGuides" w:val="1"/>
    <w:docVar w:name="ShowMarginGuides" w:val="0"/>
    <w:docVar w:name="ShowOutlines" w:val="0"/>
    <w:docVar w:name="ShowStaticGuides" w:val="0"/>
  </w:docVars>
  <w:rsids>
    <w:rsidRoot w:val="00D26A10"/>
    <w:rsid w:val="00013CD4"/>
    <w:rsid w:val="000264EF"/>
    <w:rsid w:val="00043E9F"/>
    <w:rsid w:val="00147549"/>
    <w:rsid w:val="00334DB9"/>
    <w:rsid w:val="00344E5B"/>
    <w:rsid w:val="004615C7"/>
    <w:rsid w:val="004D2DF0"/>
    <w:rsid w:val="0052741E"/>
    <w:rsid w:val="005A266B"/>
    <w:rsid w:val="00661028"/>
    <w:rsid w:val="00683AD2"/>
    <w:rsid w:val="007D5D32"/>
    <w:rsid w:val="008111A1"/>
    <w:rsid w:val="0081589D"/>
    <w:rsid w:val="008C39D0"/>
    <w:rsid w:val="008C666A"/>
    <w:rsid w:val="00921F35"/>
    <w:rsid w:val="00A9066E"/>
    <w:rsid w:val="00B24DC0"/>
    <w:rsid w:val="00B4398C"/>
    <w:rsid w:val="00B57F0A"/>
    <w:rsid w:val="00B961B3"/>
    <w:rsid w:val="00BA7574"/>
    <w:rsid w:val="00CA1B39"/>
    <w:rsid w:val="00CF02D9"/>
    <w:rsid w:val="00D26A10"/>
    <w:rsid w:val="00D4237E"/>
    <w:rsid w:val="00DB6D13"/>
    <w:rsid w:val="00DC5749"/>
    <w:rsid w:val="00E65197"/>
    <w:rsid w:val="00E90E57"/>
    <w:rsid w:val="00E92894"/>
    <w:rsid w:val="00F926D2"/>
    <w:rsid w:val="00F9399A"/>
    <w:rsid w:val="00FA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1809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3494BA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s">
    <w:name w:val="Me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Ao">
    <w:name w:val="Año"/>
    <w:basedOn w:val="Normal"/>
    <w:uiPriority w:val="2"/>
    <w:qFormat/>
    <w:pPr>
      <w:spacing w:before="0" w:after="0"/>
    </w:pPr>
    <w:rPr>
      <w:rFonts w:asciiTheme="majorHAnsi" w:eastAsiaTheme="majorEastAsia" w:hAnsiTheme="majorHAnsi"/>
      <w:color w:val="276E8B" w:themeColor="accent1" w:themeShade="BF"/>
      <w:sz w:val="92"/>
      <w:szCs w:val="112"/>
    </w:rPr>
  </w:style>
  <w:style w:type="paragraph" w:customStyle="1" w:styleId="Das">
    <w:name w:val="Días"/>
    <w:basedOn w:val="Normal"/>
    <w:uiPriority w:val="4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5"/>
    <w:qFormat/>
    <w:pPr>
      <w:jc w:val="right"/>
    </w:pPr>
    <w:rPr>
      <w:color w:val="595959" w:themeColor="text1" w:themeTint="A6"/>
    </w:rPr>
  </w:style>
  <w:style w:type="table" w:customStyle="1" w:styleId="Informacindestacada">
    <w:name w:val="Información destacada"/>
    <w:basedOn w:val="Tablanormal"/>
    <w:tblPr/>
    <w:tcPr>
      <w:shd w:val="clear" w:color="auto" w:fill="3494BA" w:themeFill="accent1"/>
    </w:tcPr>
  </w:style>
  <w:style w:type="paragraph" w:customStyle="1" w:styleId="Eventos">
    <w:name w:val="Eventos"/>
    <w:basedOn w:val="Normal"/>
    <w:uiPriority w:val="6"/>
    <w:qFormat/>
    <w:pPr>
      <w:spacing w:before="60" w:after="60" w:line="264" w:lineRule="auto"/>
    </w:pPr>
    <w:rPr>
      <w:b/>
      <w:color w:val="FFFFFF" w:themeColor="background1"/>
      <w:szCs w:val="16"/>
    </w:rPr>
  </w:style>
  <w:style w:type="paragraph" w:styleId="Textodeglobo">
    <w:name w:val="Balloon Text"/>
    <w:basedOn w:val="Normal"/>
    <w:link w:val="Textodeglob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1"/>
    <w:semiHidden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Bibliografa">
    <w:name w:val="Bibliography"/>
    <w:basedOn w:val="Normal"/>
    <w:next w:val="Normal"/>
    <w:uiPriority w:val="11"/>
    <w:semiHidden/>
    <w:unhideWhenUsed/>
  </w:style>
  <w:style w:type="paragraph" w:styleId="Textodebloque">
    <w:name w:val="Block Text"/>
    <w:basedOn w:val="Normal"/>
    <w:uiPriority w:val="11"/>
    <w:semiHidden/>
    <w:unhideWhenUsed/>
    <w:pPr>
      <w:pBdr>
        <w:top w:val="single" w:sz="2" w:space="10" w:color="3494BA" w:themeColor="accent1" w:shadow="1"/>
        <w:left w:val="single" w:sz="2" w:space="10" w:color="3494BA" w:themeColor="accent1" w:shadow="1"/>
        <w:bottom w:val="single" w:sz="2" w:space="10" w:color="3494BA" w:themeColor="accent1" w:shadow="1"/>
        <w:right w:val="single" w:sz="2" w:space="10" w:color="3494BA" w:themeColor="accent1" w:shadow="1"/>
      </w:pBdr>
      <w:ind w:left="1152" w:right="1152"/>
    </w:pPr>
    <w:rPr>
      <w:i/>
      <w:iCs/>
      <w:color w:val="3494BA" w:themeColor="accent1"/>
    </w:rPr>
  </w:style>
  <w:style w:type="paragraph" w:styleId="Textoindependiente">
    <w:name w:val="Body Text"/>
    <w:basedOn w:val="Normal"/>
    <w:link w:val="TextoindependienteCar"/>
    <w:uiPriority w:val="11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1"/>
    <w:semiHidden/>
    <w:rPr>
      <w:sz w:val="20"/>
    </w:rPr>
  </w:style>
  <w:style w:type="paragraph" w:styleId="Textoindependiente2">
    <w:name w:val="Body Text 2"/>
    <w:basedOn w:val="Normal"/>
    <w:link w:val="Textoindependiente2Car"/>
    <w:uiPriority w:val="11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1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1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1"/>
    <w:semiHidden/>
    <w:unhideWhenUsed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1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1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1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1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1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1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1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1"/>
    <w:semiHidden/>
    <w:rPr>
      <w:sz w:val="16"/>
      <w:szCs w:val="16"/>
    </w:rPr>
  </w:style>
  <w:style w:type="paragraph" w:styleId="Descripcin">
    <w:name w:val="caption"/>
    <w:basedOn w:val="Normal"/>
    <w:uiPriority w:val="3"/>
    <w:qFormat/>
    <w:pPr>
      <w:spacing w:line="264" w:lineRule="auto"/>
    </w:pPr>
    <w:rPr>
      <w:b/>
      <w:bCs/>
      <w:color w:val="595959" w:themeColor="text1" w:themeTint="A6"/>
    </w:rPr>
  </w:style>
  <w:style w:type="paragraph" w:styleId="Cierre">
    <w:name w:val="Closing"/>
    <w:basedOn w:val="Normal"/>
    <w:link w:val="CierreCar"/>
    <w:uiPriority w:val="11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1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1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1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1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1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1"/>
    <w:semiHidden/>
    <w:unhideWhenUsed/>
  </w:style>
  <w:style w:type="character" w:customStyle="1" w:styleId="FechaCar">
    <w:name w:val="Fecha Car"/>
    <w:basedOn w:val="Fuentedeprrafopredeter"/>
    <w:link w:val="Fecha"/>
    <w:uiPriority w:val="11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1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1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1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1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1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1"/>
    <w:semiHidden/>
    <w:rPr>
      <w:sz w:val="20"/>
      <w:szCs w:val="20"/>
    </w:rPr>
  </w:style>
  <w:style w:type="paragraph" w:styleId="Direccinsobre">
    <w:name w:val="envelope address"/>
    <w:basedOn w:val="Normal"/>
    <w:uiPriority w:val="11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1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1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1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3494BA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1A495C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DireccinHTML">
    <w:name w:val="HTML Address"/>
    <w:basedOn w:val="Normal"/>
    <w:link w:val="DireccinHTMLCar"/>
    <w:uiPriority w:val="11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1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1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1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1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1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1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1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1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1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1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1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1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1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1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1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1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1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1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1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1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1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1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1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1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1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1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1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1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1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1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1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1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1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1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1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1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11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1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1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1"/>
    <w:semiHidden/>
    <w:rPr>
      <w:sz w:val="20"/>
    </w:rPr>
  </w:style>
  <w:style w:type="paragraph" w:styleId="Textosinformato">
    <w:name w:val="Plain Text"/>
    <w:basedOn w:val="Normal"/>
    <w:link w:val="TextosinformatoCar"/>
    <w:uiPriority w:val="11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1"/>
    <w:semiHidden/>
    <w:rPr>
      <w:rFonts w:ascii="Consolas" w:hAnsi="Consolas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11"/>
    <w:semiHidden/>
    <w:unhideWhenUsed/>
  </w:style>
  <w:style w:type="character" w:customStyle="1" w:styleId="SaludoCar">
    <w:name w:val="Saludo Car"/>
    <w:basedOn w:val="Fuentedeprrafopredeter"/>
    <w:link w:val="Saludo"/>
    <w:uiPriority w:val="11"/>
    <w:semiHidden/>
    <w:rPr>
      <w:sz w:val="20"/>
    </w:rPr>
  </w:style>
  <w:style w:type="paragraph" w:styleId="Firma">
    <w:name w:val="Signature"/>
    <w:basedOn w:val="Normal"/>
    <w:link w:val="FirmaCar"/>
    <w:uiPriority w:val="11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1"/>
    <w:semiHidden/>
    <w:rPr>
      <w:sz w:val="20"/>
    </w:rPr>
  </w:style>
  <w:style w:type="paragraph" w:styleId="Textoconsangra">
    <w:name w:val="table of authorities"/>
    <w:basedOn w:val="Normal"/>
    <w:next w:val="Normal"/>
    <w:uiPriority w:val="11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1"/>
    <w:semiHidden/>
    <w:unhideWhenUsed/>
  </w:style>
  <w:style w:type="paragraph" w:styleId="Encabezadodelista">
    <w:name w:val="toa heading"/>
    <w:basedOn w:val="Normal"/>
    <w:next w:val="Normal"/>
    <w:uiPriority w:val="11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1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1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1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1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1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1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1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1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1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1"/>
    <w:semiHidden/>
    <w:unhideWhenUsed/>
    <w:qFormat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Acontecimientos-Oscuro">
    <w:name w:val="Acontecimientos - Oscuro"/>
    <w:basedOn w:val="Normal"/>
    <w:uiPriority w:val="5"/>
    <w:qFormat/>
    <w:pPr>
      <w:spacing w:before="60" w:after="60" w:line="264" w:lineRule="auto"/>
    </w:pPr>
    <w:rPr>
      <w:b/>
      <w:color w:val="A9D5E7" w:themeColor="accent1" w:themeTint="66"/>
    </w:rPr>
  </w:style>
  <w:style w:type="paragraph" w:styleId="Sinespaciado">
    <w:name w:val="No Spacing"/>
    <w:uiPriority w:val="98"/>
    <w:qFormat/>
    <w:pPr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Y\AppData\Roaming\Microsoft\Templates\Calendario%20de%20actividades.dotm" TargetMode="External"/></Relationships>
</file>

<file path=word/theme/theme1.xml><?xml version="1.0" encoding="utf-8"?>
<a:theme xmlns:a="http://schemas.openxmlformats.org/drawingml/2006/main" name="Office Them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Event Calendar">
      <a:majorFont>
        <a:latin typeface="Century Gothic"/>
        <a:ea typeface=""/>
        <a:cs typeface=""/>
        <a:font script="Jpan" typeface="ＭＳ Ｐゴシック"/>
      </a:majorFont>
      <a:minorFont>
        <a:latin typeface="Century Gothic"/>
        <a:ea typeface=""/>
        <a:cs typeface=""/>
        <a:font script="Jpan" typeface="ＭＳ Ｐ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582A70-A51B-4F63-91E4-A757CBF096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7D182D07-461A-49C2-B23F-7584299E5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121C7-AA6D-41C4-89F0-22C2F9D4E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actividades</Template>
  <TotalTime>0</TotalTime>
  <Pages>1</Pages>
  <Words>488</Words>
  <Characters>2690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2026-07-22T20:59:00Z</dcterms:created>
  <dcterms:modified xsi:type="dcterms:W3CDTF">2026-08-03T15:22:00Z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