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0DA06CE0" w14:textId="77777777">
        <w:trPr>
          <w:trHeight w:hRule="exact" w:val="864"/>
        </w:trPr>
        <w:tc>
          <w:tcPr>
            <w:tcW w:w="5721" w:type="dxa"/>
            <w:vAlign w:val="bottom"/>
          </w:tcPr>
          <w:p w14:paraId="5932E2B2" w14:textId="3210C067" w:rsidR="00661028" w:rsidRPr="00B961B3" w:rsidRDefault="001142C7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  <w:tc>
          <w:tcPr>
            <w:tcW w:w="5079" w:type="dxa"/>
            <w:shd w:val="clear" w:color="auto" w:fill="4A66AC" w:themeFill="accent1"/>
            <w:vAlign w:val="bottom"/>
          </w:tcPr>
          <w:p w14:paraId="102F9CD6" w14:textId="7A04B3EB" w:rsidR="00661028" w:rsidRPr="001142C7" w:rsidRDefault="001142C7">
            <w:pPr>
              <w:rPr>
                <w:rFonts w:ascii="Arial" w:hAnsi="Arial" w:cs="Arial"/>
                <w:noProof/>
                <w:sz w:val="32"/>
                <w:szCs w:val="32"/>
              </w:rPr>
            </w:pPr>
            <w:r w:rsidRPr="001142C7">
              <w:rPr>
                <w:rFonts w:ascii="Arial" w:hAnsi="Arial" w:cs="Arial"/>
                <w:noProof/>
                <w:sz w:val="32"/>
                <w:szCs w:val="32"/>
              </w:rPr>
              <w:t xml:space="preserve">INFORMÁTICA Y SISTEMAS </w:t>
            </w:r>
          </w:p>
        </w:tc>
      </w:tr>
      <w:tr w:rsidR="00661028" w:rsidRPr="00B961B3" w14:paraId="24A105EF" w14:textId="77777777">
        <w:tc>
          <w:tcPr>
            <w:tcW w:w="5721" w:type="dxa"/>
          </w:tcPr>
          <w:p w14:paraId="5E7D8A84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1137CC30" w14:textId="75365355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6BE00DC1" w14:textId="77777777">
        <w:trPr>
          <w:trHeight w:hRule="exact" w:val="288"/>
        </w:trPr>
        <w:tc>
          <w:tcPr>
            <w:tcW w:w="5721" w:type="dxa"/>
          </w:tcPr>
          <w:p w14:paraId="506D7A04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sdt>
            <w:sdtPr>
              <w:rPr>
                <w:noProof/>
              </w:rPr>
              <w:id w:val="31938234"/>
              <w:placeholder>
                <w:docPart w:val="19EE5D126DF7419D9E32B5AEF1CEE69C"/>
              </w:placeholder>
              <w:temporary/>
              <w:showingPlcHdr/>
              <w15:appearance w15:val="hidden"/>
            </w:sdtPr>
            <w:sdtEndPr/>
            <w:sdtContent>
              <w:p w14:paraId="12EEBD47" w14:textId="77777777" w:rsidR="00661028" w:rsidRPr="00B961B3" w:rsidRDefault="0081589D">
                <w:pPr>
                  <w:pStyle w:val="Descripcin"/>
                  <w:rPr>
                    <w:noProof/>
                  </w:rPr>
                </w:pPr>
                <w:r w:rsidRPr="00B961B3">
                  <w:rPr>
                    <w:noProof/>
                    <w:lang w:bidi="es-ES"/>
                  </w:rPr>
                  <w:t>Título de imagen</w:t>
                </w:r>
              </w:p>
            </w:sdtContent>
          </w:sdt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81"/>
        <w:gridCol w:w="1491"/>
        <w:gridCol w:w="1474"/>
        <w:gridCol w:w="1515"/>
        <w:gridCol w:w="1502"/>
        <w:gridCol w:w="1522"/>
        <w:gridCol w:w="1471"/>
      </w:tblGrid>
      <w:tr w:rsidR="00EF3ECF" w:rsidRPr="00B961B3" w14:paraId="3A6BBE42" w14:textId="77777777" w:rsidTr="001142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0D7C917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7EE5288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3850493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7B148C6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5E5A4C3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4929BD7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6155FA2F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EF3ECF" w:rsidRPr="00B961B3" w14:paraId="38D6C3C2" w14:textId="77777777" w:rsidTr="001142C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FFFFFF" w:themeFill="background1"/>
          </w:tcPr>
          <w:p w14:paraId="526EB40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7BFC75E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1F43520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AF3C0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9F803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06682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D6F73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F3ECF" w:rsidRPr="00B961B3" w14:paraId="07181D36" w14:textId="77777777" w:rsidTr="009161C8">
        <w:trPr>
          <w:trHeight w:val="2287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FFFFFF" w:themeFill="background1"/>
          </w:tcPr>
          <w:p w14:paraId="2220CDF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5F89F9B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4B3E70F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57FD0FA" w14:textId="1BBD52D7" w:rsidR="0052741E" w:rsidRPr="00B961B3" w:rsidRDefault="001142C7" w:rsidP="0052741E">
            <w:pPr>
              <w:rPr>
                <w:noProof/>
              </w:rPr>
            </w:pPr>
            <w:r>
              <w:rPr>
                <w:noProof/>
              </w:rPr>
              <w:t>Descanso año nuevo.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380D13A" w14:textId="6292013D" w:rsidR="0052741E" w:rsidRPr="00B961B3" w:rsidRDefault="003943D6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de Catastro, asistencia a las areas de Sindicatura, presidencia, Secretaria General</w:t>
            </w:r>
            <w:r w:rsidR="00EA2755">
              <w:rPr>
                <w:noProof/>
              </w:rPr>
              <w:t>, Transparencia.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E75FB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4F8116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F3ECF" w:rsidRPr="00B961B3" w14:paraId="49DE1100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25498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882A0A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58F92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5A737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F0CFF4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A9959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DBA88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F3ECF" w:rsidRPr="00B961B3" w14:paraId="531DAA67" w14:textId="77777777" w:rsidTr="00E26F92">
        <w:trPr>
          <w:trHeight w:hRule="exact" w:val="3245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3EF66D" w14:textId="6795A268" w:rsidR="0052741E" w:rsidRPr="00B961B3" w:rsidRDefault="00B160D8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Catastro,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de Obras públicas, Asistencia en Casa de Cultura.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80B419" w14:textId="6E337DD4" w:rsidR="0052741E" w:rsidRPr="00B961B3" w:rsidRDefault="004F4DF2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de Oficial</w:t>
            </w:r>
            <w:r w:rsidR="00B160D8">
              <w:rPr>
                <w:noProof/>
              </w:rPr>
              <w:t>í</w:t>
            </w:r>
            <w:r>
              <w:rPr>
                <w:noProof/>
              </w:rPr>
              <w:t xml:space="preserve">a Mayor,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Sindicatura, Apoyo en evento de la entrega de rosca de reyes.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8A10A0" w14:textId="070F357D" w:rsidR="0052741E" w:rsidRPr="00B961B3" w:rsidRDefault="00F06B49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de Promotoría de Salud,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de Catastro,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de Promoción Económica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ACB98A" w14:textId="62B36EEF" w:rsidR="0052741E" w:rsidRPr="00B961B3" w:rsidRDefault="00EF3ECF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de Catastro,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>rea de Recursos Humanos, Asistencia en el area de Desarrollo Urbano</w:t>
            </w:r>
            <w:r w:rsidR="00E26F92">
              <w:rPr>
                <w:noProof/>
              </w:rPr>
              <w:t xml:space="preserve">, Asistencia en el </w:t>
            </w:r>
            <w:r w:rsidR="00A826B6">
              <w:rPr>
                <w:noProof/>
              </w:rPr>
              <w:t>á</w:t>
            </w:r>
            <w:r w:rsidR="00E26F92">
              <w:rPr>
                <w:noProof/>
              </w:rPr>
              <w:t>rea de SIPINNA.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956E729" w14:textId="51AA1B81" w:rsidR="0052741E" w:rsidRPr="00B961B3" w:rsidRDefault="00E433B8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de Catastro, Asistencia en el </w:t>
            </w:r>
            <w:r w:rsidR="00A826B6">
              <w:rPr>
                <w:noProof/>
              </w:rPr>
              <w:t>á</w:t>
            </w:r>
            <w:r>
              <w:rPr>
                <w:noProof/>
              </w:rPr>
              <w:t xml:space="preserve">rea de Jefatura de Gabinete, </w:t>
            </w:r>
            <w:r w:rsidR="00F63A68">
              <w:rPr>
                <w:noProof/>
              </w:rPr>
              <w:t xml:space="preserve">Asistencia en el </w:t>
            </w:r>
            <w:r w:rsidR="00A826B6">
              <w:rPr>
                <w:noProof/>
              </w:rPr>
              <w:t>á</w:t>
            </w:r>
            <w:r w:rsidR="00F63A68">
              <w:rPr>
                <w:noProof/>
              </w:rPr>
              <w:t>rea de Deportes</w:t>
            </w:r>
            <w:r w:rsidR="00823205">
              <w:rPr>
                <w:noProof/>
              </w:rPr>
              <w:t xml:space="preserve">, Asistencia en el </w:t>
            </w:r>
            <w:r w:rsidR="00A826B6">
              <w:rPr>
                <w:noProof/>
              </w:rPr>
              <w:t>á</w:t>
            </w:r>
            <w:r w:rsidR="00823205">
              <w:rPr>
                <w:noProof/>
              </w:rPr>
              <w:t>rea de Oficialía Mayor,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EEC577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41A6191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F3ECF" w:rsidRPr="00B961B3" w14:paraId="020A617B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1F0A2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D4969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7A1E95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98150D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076F0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3BED8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137F6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F3ECF" w:rsidRPr="00B961B3" w14:paraId="5BA38980" w14:textId="77777777" w:rsidTr="00F714F4">
        <w:trPr>
          <w:trHeight w:hRule="exact" w:val="2246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4A4E26" w14:textId="28B972A3" w:rsidR="0052741E" w:rsidRPr="00B961B3" w:rsidRDefault="00D758D1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 xml:space="preserve">rea Catastro, Asistencia en Casa de la Cultura, 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A4F6ED" w14:textId="6DB21CBE" w:rsidR="0052741E" w:rsidRPr="00B961B3" w:rsidRDefault="00D758D1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>rea Catastro, Asistencia en Promotoria de Salud.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7A1BAE3" w14:textId="22F706F6" w:rsidR="0052741E" w:rsidRPr="00B961B3" w:rsidRDefault="00B72D5C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Promotoria de Salud, 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>rea de Catastro.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8B79AB" w14:textId="2554D19E" w:rsidR="0052741E" w:rsidRPr="00B961B3" w:rsidRDefault="00215DB8" w:rsidP="0052741E">
            <w:pPr>
              <w:rPr>
                <w:noProof/>
              </w:rPr>
            </w:pPr>
            <w:r>
              <w:rPr>
                <w:noProof/>
              </w:rPr>
              <w:t>Asistencia en Casa de la Cutura,</w:t>
            </w:r>
            <w:r w:rsidR="00FF12AF">
              <w:rPr>
                <w:noProof/>
              </w:rPr>
              <w:t xml:space="preserve"> Asistencia en DIF, Asistencia en el </w:t>
            </w:r>
            <w:r w:rsidR="008A21DC">
              <w:rPr>
                <w:noProof/>
              </w:rPr>
              <w:t>á</w:t>
            </w:r>
            <w:r w:rsidR="00FF12AF">
              <w:rPr>
                <w:noProof/>
              </w:rPr>
              <w:t>rea de Catastro</w:t>
            </w:r>
            <w:r w:rsidR="00F714F4">
              <w:rPr>
                <w:noProof/>
              </w:rPr>
              <w:t>, Asistencia en DIF, Asistencia en el DIF.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C781D7" w14:textId="0807B48B" w:rsidR="0052741E" w:rsidRPr="00B961B3" w:rsidRDefault="00BA3BC4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area de Catastro, , Asistencia en el DIF, 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CD047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730867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F3ECF" w:rsidRPr="00B961B3" w14:paraId="5EC1CADB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DEE08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58332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2AFE53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F86A3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0F523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D0DA9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5EED4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F3ECF" w:rsidRPr="00B961B3" w14:paraId="34C3B0C4" w14:textId="77777777" w:rsidTr="00B6131B">
        <w:trPr>
          <w:trHeight w:hRule="exact" w:val="3233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901C62" w14:textId="3BDD8CC9" w:rsidR="0052741E" w:rsidRPr="00B961B3" w:rsidRDefault="00424ACD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OSIAPA, </w:t>
            </w:r>
            <w:r w:rsidR="002137A5"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 w:rsidR="002137A5">
              <w:rPr>
                <w:noProof/>
              </w:rPr>
              <w:t>rea de contraloría,</w:t>
            </w:r>
            <w:r w:rsidR="0011545F">
              <w:rPr>
                <w:noProof/>
              </w:rPr>
              <w:t xml:space="preserve"> Asistencia en OSIAPA.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9DB9DC" w14:textId="70A96456" w:rsidR="0052741E" w:rsidRPr="00B961B3" w:rsidRDefault="0011545F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 xml:space="preserve">rea de Seguridad Pública, 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>rea de Prevención Social.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F01A18" w14:textId="6ABA65C8" w:rsidR="0052741E" w:rsidRPr="00B961B3" w:rsidRDefault="00C463BD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>
              <w:rPr>
                <w:noProof/>
              </w:rPr>
              <w:t xml:space="preserve">rea de Catastro, </w:t>
            </w:r>
            <w:r w:rsidR="00166343">
              <w:rPr>
                <w:noProof/>
              </w:rPr>
              <w:t>Asistencia en el área de Oficialia Mayor.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25D739" w14:textId="19CA050B" w:rsidR="0052741E" w:rsidRPr="00B961B3" w:rsidRDefault="00C463BD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Casa de la Cutura, Asistencia en Tesorería, </w:t>
            </w:r>
            <w:r w:rsidR="00A826B6">
              <w:rPr>
                <w:noProof/>
              </w:rPr>
              <w:t xml:space="preserve">Asistencia en el </w:t>
            </w:r>
            <w:r w:rsidR="008A21DC">
              <w:rPr>
                <w:noProof/>
              </w:rPr>
              <w:t>á</w:t>
            </w:r>
            <w:r w:rsidR="00A826B6">
              <w:rPr>
                <w:noProof/>
              </w:rPr>
              <w:t>rea de Recursos Humanos.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BE6AA4" w14:textId="102DF599" w:rsidR="0052741E" w:rsidRPr="00B961B3" w:rsidRDefault="00EF7A46" w:rsidP="0052741E">
            <w:pPr>
              <w:rPr>
                <w:noProof/>
              </w:rPr>
            </w:pPr>
            <w:r>
              <w:rPr>
                <w:noProof/>
              </w:rPr>
              <w:t>Asistencia en el área de U</w:t>
            </w:r>
            <w:r w:rsidR="00131402">
              <w:rPr>
                <w:noProof/>
              </w:rPr>
              <w:t>EPAMVV,</w:t>
            </w:r>
            <w:r w:rsidR="003E2185">
              <w:rPr>
                <w:noProof/>
              </w:rPr>
              <w:t xml:space="preserve"> Asistencia en el área de Recursos Humanos</w:t>
            </w:r>
            <w:r w:rsidR="00631F8D">
              <w:rPr>
                <w:noProof/>
              </w:rPr>
              <w:t>, Asistencia en Casa de la Cultura.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0DF39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147A64E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F3ECF" w:rsidRPr="00B961B3" w14:paraId="65C68EF7" w14:textId="77777777" w:rsidTr="001142C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610C0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17FA3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E70E0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51150A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4FB5B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FA026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223BA8C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F3ECF" w:rsidRPr="00B961B3" w14:paraId="21D38216" w14:textId="77777777" w:rsidTr="00E24A6F">
        <w:trPr>
          <w:trHeight w:hRule="exact" w:val="3368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678E2C" w14:textId="2C3E7A64" w:rsidR="0052741E" w:rsidRPr="00B961B3" w:rsidRDefault="00B6131B" w:rsidP="0052741E">
            <w:pPr>
              <w:rPr>
                <w:noProof/>
              </w:rPr>
            </w:pPr>
            <w:r>
              <w:rPr>
                <w:noProof/>
              </w:rPr>
              <w:t>Asistencia en Casa de la Cutura</w:t>
            </w:r>
            <w:r>
              <w:rPr>
                <w:noProof/>
              </w:rPr>
              <w:t xml:space="preserve">, </w:t>
            </w:r>
            <w:r>
              <w:rPr>
                <w:noProof/>
              </w:rPr>
              <w:t>Asistencia en</w:t>
            </w:r>
            <w:r>
              <w:rPr>
                <w:noProof/>
              </w:rPr>
              <w:t xml:space="preserve"> área de Fomento agropecuario, </w:t>
            </w:r>
            <w:r>
              <w:rPr>
                <w:noProof/>
              </w:rPr>
              <w:t>Asistencia en</w:t>
            </w:r>
            <w:r>
              <w:rPr>
                <w:noProof/>
              </w:rPr>
              <w:t xml:space="preserve"> el área de Obras Públicas</w:t>
            </w:r>
            <w:r w:rsidR="00E24A6F">
              <w:rPr>
                <w:noProof/>
              </w:rPr>
              <w:t xml:space="preserve">, </w:t>
            </w:r>
            <w:r w:rsidR="00E24A6F">
              <w:rPr>
                <w:noProof/>
              </w:rPr>
              <w:t xml:space="preserve">Asistencia en </w:t>
            </w:r>
            <w:r w:rsidR="00E24A6F">
              <w:rPr>
                <w:noProof/>
              </w:rPr>
              <w:t>el  área de Promotoría de Salud.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C5EBCD" w14:textId="466F1594" w:rsidR="0052741E" w:rsidRPr="00B961B3" w:rsidRDefault="006062A9" w:rsidP="0052741E">
            <w:pPr>
              <w:rPr>
                <w:noProof/>
              </w:rPr>
            </w:pPr>
            <w:r>
              <w:rPr>
                <w:noProof/>
              </w:rPr>
              <w:t xml:space="preserve">Apoyo en sesion de cabildo, </w:t>
            </w:r>
            <w:r w:rsidR="0004089B">
              <w:rPr>
                <w:noProof/>
              </w:rPr>
              <w:t>Asistencia en</w:t>
            </w:r>
            <w:r w:rsidR="0004089B">
              <w:rPr>
                <w:noProof/>
              </w:rPr>
              <w:t xml:space="preserve"> el árae de Deportes, </w:t>
            </w:r>
            <w:r w:rsidR="0004089B">
              <w:rPr>
                <w:noProof/>
              </w:rPr>
              <w:t xml:space="preserve">Asistencia en </w:t>
            </w:r>
            <w:r w:rsidR="0004089B">
              <w:rPr>
                <w:noProof/>
              </w:rPr>
              <w:t>el área de Agencias y Delegaciones.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BF3EBB1" w14:textId="0CE3CA45" w:rsidR="0052741E" w:rsidRPr="00B961B3" w:rsidRDefault="00442E91" w:rsidP="0052741E">
            <w:pPr>
              <w:rPr>
                <w:noProof/>
              </w:rPr>
            </w:pPr>
            <w:r>
              <w:rPr>
                <w:noProof/>
              </w:rPr>
              <w:t xml:space="preserve">Apoyo en </w:t>
            </w:r>
            <w:r>
              <w:rPr>
                <w:noProof/>
              </w:rPr>
              <w:t xml:space="preserve">el  área de Catastro, </w:t>
            </w:r>
            <w:r>
              <w:rPr>
                <w:noProof/>
              </w:rPr>
              <w:t>Asistencia en el árae de Deportes</w:t>
            </w:r>
            <w:r>
              <w:rPr>
                <w:noProof/>
              </w:rPr>
              <w:t xml:space="preserve">, </w:t>
            </w:r>
            <w:r>
              <w:rPr>
                <w:noProof/>
              </w:rPr>
              <w:t xml:space="preserve">Asistencia en el árae de </w:t>
            </w:r>
            <w:r>
              <w:rPr>
                <w:noProof/>
              </w:rPr>
              <w:t xml:space="preserve">Oficialía Mayor, </w:t>
            </w:r>
            <w:r>
              <w:rPr>
                <w:noProof/>
              </w:rPr>
              <w:t xml:space="preserve">Asistencia en el árae de </w:t>
            </w:r>
            <w:r>
              <w:rPr>
                <w:noProof/>
              </w:rPr>
              <w:t>Tesorería.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A5C570" w14:textId="2DC9B101" w:rsidR="0052741E" w:rsidRPr="00B961B3" w:rsidRDefault="00401D81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el árae de </w:t>
            </w:r>
            <w:r>
              <w:rPr>
                <w:noProof/>
              </w:rPr>
              <w:t xml:space="preserve">Registro Civil, </w:t>
            </w:r>
            <w:r>
              <w:rPr>
                <w:noProof/>
              </w:rPr>
              <w:t xml:space="preserve">Asistencia en el árae </w:t>
            </w:r>
            <w:r>
              <w:rPr>
                <w:noProof/>
              </w:rPr>
              <w:t xml:space="preserve">Catatastro, </w:t>
            </w:r>
            <w:r w:rsidR="00C61A8C">
              <w:rPr>
                <w:noProof/>
              </w:rPr>
              <w:t xml:space="preserve">Asistencia en el árae de </w:t>
            </w:r>
            <w:r w:rsidR="00C61A8C">
              <w:rPr>
                <w:noProof/>
              </w:rPr>
              <w:t xml:space="preserve">Jefatura de Gabinete, </w:t>
            </w:r>
            <w:r w:rsidR="00C61A8C">
              <w:rPr>
                <w:noProof/>
              </w:rPr>
              <w:t>Asistencia en el árae de</w:t>
            </w:r>
            <w:r w:rsidR="00C61A8C">
              <w:rPr>
                <w:noProof/>
              </w:rPr>
              <w:t xml:space="preserve"> Promotoría de Salud.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D940EE3" w14:textId="2E1173CC" w:rsidR="0052741E" w:rsidRPr="00B961B3" w:rsidRDefault="00B35137" w:rsidP="0052741E">
            <w:pPr>
              <w:rPr>
                <w:noProof/>
              </w:rPr>
            </w:pPr>
            <w:r>
              <w:rPr>
                <w:noProof/>
              </w:rPr>
              <w:t>Asistencia en el árae de Promotoría de Salud</w:t>
            </w:r>
            <w:r>
              <w:rPr>
                <w:noProof/>
              </w:rPr>
              <w:t xml:space="preserve">, </w:t>
            </w:r>
            <w:r>
              <w:rPr>
                <w:noProof/>
              </w:rPr>
              <w:t xml:space="preserve">Asistencia en el árae de </w:t>
            </w:r>
            <w:r>
              <w:rPr>
                <w:noProof/>
              </w:rPr>
              <w:t xml:space="preserve">Tesosrería, </w:t>
            </w:r>
            <w:r w:rsidR="0009798E">
              <w:rPr>
                <w:noProof/>
              </w:rPr>
              <w:t xml:space="preserve">Asistencia en el </w:t>
            </w:r>
            <w:r w:rsidR="0009798E">
              <w:rPr>
                <w:noProof/>
              </w:rPr>
              <w:t>DIF</w:t>
            </w:r>
            <w:r w:rsidR="002017AA">
              <w:rPr>
                <w:noProof/>
              </w:rPr>
              <w:t xml:space="preserve">, </w:t>
            </w:r>
            <w:r w:rsidR="002017AA">
              <w:rPr>
                <w:noProof/>
              </w:rPr>
              <w:t xml:space="preserve">Asistencia en el </w:t>
            </w:r>
            <w:r w:rsidR="002017AA">
              <w:rPr>
                <w:noProof/>
              </w:rPr>
              <w:t>OSIAPA.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0BF2F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1974685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F3ECF" w:rsidRPr="00B961B3" w14:paraId="09B3FA73" w14:textId="77777777" w:rsidTr="001142C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4A324D7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06D2FFB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142C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67A9B4E6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748DC114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7D35212F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7A471144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136E4E06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EF3ECF" w:rsidRPr="00B961B3" w14:paraId="38137FF8" w14:textId="77777777" w:rsidTr="001142C7">
        <w:trPr>
          <w:trHeight w:hRule="exact"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589BBF1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69FE500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5C51471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3520B3F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42A5D61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6F1205E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2178F31E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5F211E2A" w14:textId="77777777" w:rsidR="00661028" w:rsidRPr="00B961B3" w:rsidRDefault="00661028">
      <w:pPr>
        <w:pStyle w:val="Sinespaciado"/>
        <w:rPr>
          <w:noProof/>
        </w:rPr>
      </w:pPr>
    </w:p>
    <w:p w14:paraId="125FE264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602D4" w14:textId="77777777" w:rsidR="002861E1" w:rsidRDefault="002861E1">
      <w:pPr>
        <w:spacing w:before="0" w:after="0"/>
      </w:pPr>
      <w:r>
        <w:separator/>
      </w:r>
    </w:p>
  </w:endnote>
  <w:endnote w:type="continuationSeparator" w:id="0">
    <w:p w14:paraId="7361F348" w14:textId="77777777" w:rsidR="002861E1" w:rsidRDefault="002861E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D4EBC" w14:textId="77777777" w:rsidR="002861E1" w:rsidRDefault="002861E1">
      <w:pPr>
        <w:spacing w:before="0" w:after="0"/>
      </w:pPr>
      <w:r>
        <w:separator/>
      </w:r>
    </w:p>
  </w:footnote>
  <w:footnote w:type="continuationSeparator" w:id="0">
    <w:p w14:paraId="5B478F02" w14:textId="77777777" w:rsidR="002861E1" w:rsidRDefault="002861E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1/2026"/>
    <w:docVar w:name="MonthStart" w:val="01/01/2026"/>
    <w:docVar w:name="ShowDynamicGuides" w:val="1"/>
    <w:docVar w:name="ShowMarginGuides" w:val="0"/>
    <w:docVar w:name="ShowOutlines" w:val="0"/>
    <w:docVar w:name="ShowStaticGuides" w:val="0"/>
  </w:docVars>
  <w:rsids>
    <w:rsidRoot w:val="001142C7"/>
    <w:rsid w:val="00013CD4"/>
    <w:rsid w:val="000264EF"/>
    <w:rsid w:val="0004089B"/>
    <w:rsid w:val="00041EB0"/>
    <w:rsid w:val="00043E9F"/>
    <w:rsid w:val="0009798E"/>
    <w:rsid w:val="001142C7"/>
    <w:rsid w:val="0011545F"/>
    <w:rsid w:val="00131402"/>
    <w:rsid w:val="00147549"/>
    <w:rsid w:val="00166343"/>
    <w:rsid w:val="001E7530"/>
    <w:rsid w:val="002017AA"/>
    <w:rsid w:val="002137A5"/>
    <w:rsid w:val="00215DB8"/>
    <w:rsid w:val="002861E1"/>
    <w:rsid w:val="00334DB9"/>
    <w:rsid w:val="00344E5B"/>
    <w:rsid w:val="003943D6"/>
    <w:rsid w:val="003E2185"/>
    <w:rsid w:val="00401D81"/>
    <w:rsid w:val="00424ACD"/>
    <w:rsid w:val="00442E91"/>
    <w:rsid w:val="004615C7"/>
    <w:rsid w:val="004D2DF0"/>
    <w:rsid w:val="004F4DF2"/>
    <w:rsid w:val="0052741E"/>
    <w:rsid w:val="00544B87"/>
    <w:rsid w:val="006062A9"/>
    <w:rsid w:val="00631F8D"/>
    <w:rsid w:val="00661028"/>
    <w:rsid w:val="006619F6"/>
    <w:rsid w:val="00683AD2"/>
    <w:rsid w:val="006A27E8"/>
    <w:rsid w:val="00730EC7"/>
    <w:rsid w:val="007C1945"/>
    <w:rsid w:val="007D5D32"/>
    <w:rsid w:val="008111A1"/>
    <w:rsid w:val="0081589D"/>
    <w:rsid w:val="00823205"/>
    <w:rsid w:val="008A21DC"/>
    <w:rsid w:val="008C666A"/>
    <w:rsid w:val="009161C8"/>
    <w:rsid w:val="00921F35"/>
    <w:rsid w:val="009237B4"/>
    <w:rsid w:val="0095785F"/>
    <w:rsid w:val="009B4761"/>
    <w:rsid w:val="00A826B6"/>
    <w:rsid w:val="00A9066E"/>
    <w:rsid w:val="00B160D8"/>
    <w:rsid w:val="00B35137"/>
    <w:rsid w:val="00B4398C"/>
    <w:rsid w:val="00B51251"/>
    <w:rsid w:val="00B6131B"/>
    <w:rsid w:val="00B72D5C"/>
    <w:rsid w:val="00B961B3"/>
    <w:rsid w:val="00BA3BC4"/>
    <w:rsid w:val="00BA7574"/>
    <w:rsid w:val="00C463BD"/>
    <w:rsid w:val="00C61A8C"/>
    <w:rsid w:val="00C62583"/>
    <w:rsid w:val="00C715C5"/>
    <w:rsid w:val="00CA1B39"/>
    <w:rsid w:val="00CF02D9"/>
    <w:rsid w:val="00CF24CB"/>
    <w:rsid w:val="00D4237E"/>
    <w:rsid w:val="00D758D1"/>
    <w:rsid w:val="00DA15E5"/>
    <w:rsid w:val="00DB6D13"/>
    <w:rsid w:val="00E24A6F"/>
    <w:rsid w:val="00E26F92"/>
    <w:rsid w:val="00E433B8"/>
    <w:rsid w:val="00E65197"/>
    <w:rsid w:val="00E92894"/>
    <w:rsid w:val="00EA2755"/>
    <w:rsid w:val="00EF082B"/>
    <w:rsid w:val="00EF3ECF"/>
    <w:rsid w:val="00EF7A46"/>
    <w:rsid w:val="00F06B49"/>
    <w:rsid w:val="00F63A68"/>
    <w:rsid w:val="00F714F4"/>
    <w:rsid w:val="00F926D2"/>
    <w:rsid w:val="00FA7B45"/>
    <w:rsid w:val="00FD7B88"/>
    <w:rsid w:val="00FF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A5D6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374C8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4A66AC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4A66AC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43255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B5C0DF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1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9EE5D126DF7419D9E32B5AEF1CEE6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6D524-07C4-455E-A1C4-5DB2103E40AF}"/>
      </w:docPartPr>
      <w:docPartBody>
        <w:p w:rsidR="005E1E11" w:rsidRDefault="00E568E5">
          <w:pPr>
            <w:pStyle w:val="19EE5D126DF7419D9E32B5AEF1CEE69C"/>
          </w:pPr>
          <w:r w:rsidRPr="00B961B3">
            <w:rPr>
              <w:noProof/>
              <w:lang w:bidi="es-ES"/>
            </w:rPr>
            <w:t>Título de imagen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E5"/>
    <w:rsid w:val="00297782"/>
    <w:rsid w:val="00336A0C"/>
    <w:rsid w:val="003C033E"/>
    <w:rsid w:val="004D2FE1"/>
    <w:rsid w:val="0056086E"/>
    <w:rsid w:val="005C4ED8"/>
    <w:rsid w:val="005E1E11"/>
    <w:rsid w:val="006E6A41"/>
    <w:rsid w:val="00786924"/>
    <w:rsid w:val="008709DC"/>
    <w:rsid w:val="00927E69"/>
    <w:rsid w:val="00A26675"/>
    <w:rsid w:val="00BE2FDB"/>
    <w:rsid w:val="00E1598B"/>
    <w:rsid w:val="00E568E5"/>
    <w:rsid w:val="00F7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9EE5D126DF7419D9E32B5AEF1CEE69C">
    <w:name w:val="19EE5D126DF7419D9E32B5AEF1CEE6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684</Words>
  <Characters>3766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4442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2026-01-02T17:11:00Z</dcterms:created>
  <dcterms:modified xsi:type="dcterms:W3CDTF">2026-01-30T21:30:00Z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