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128BA227" w14:textId="77777777">
        <w:trPr>
          <w:trHeight w:hRule="exact" w:val="864"/>
        </w:trPr>
        <w:tc>
          <w:tcPr>
            <w:tcW w:w="5721" w:type="dxa"/>
            <w:vAlign w:val="bottom"/>
          </w:tcPr>
          <w:p w14:paraId="2BDDFAF0" w14:textId="1F37154C" w:rsidR="00661028" w:rsidRPr="00176247" w:rsidRDefault="00176247">
            <w:pPr>
              <w:pStyle w:val="Mes"/>
              <w:rPr>
                <w:rFonts w:ascii="Arial" w:hAnsi="Arial" w:cs="Arial"/>
                <w:noProof/>
                <w:szCs w:val="72"/>
              </w:rPr>
            </w:pPr>
            <w:r w:rsidRPr="00176247">
              <w:rPr>
                <w:rFonts w:ascii="Arial" w:hAnsi="Arial" w:cs="Arial"/>
                <w:noProof/>
                <w:szCs w:val="72"/>
                <w:lang w:bidi="es-ES"/>
              </w:rPr>
              <w:t>ABRIL</w:t>
            </w:r>
          </w:p>
        </w:tc>
        <w:tc>
          <w:tcPr>
            <w:tcW w:w="5079" w:type="dxa"/>
            <w:shd w:val="clear" w:color="auto" w:fill="3494BA" w:themeFill="accent1"/>
            <w:vAlign w:val="bottom"/>
          </w:tcPr>
          <w:p w14:paraId="7DF09B88" w14:textId="0455893B" w:rsidR="00661028" w:rsidRPr="00176247" w:rsidRDefault="00176247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176247">
              <w:rPr>
                <w:rFonts w:ascii="Arial" w:hAnsi="Arial" w:cs="Arial"/>
                <w:noProof/>
                <w:sz w:val="24"/>
                <w:szCs w:val="24"/>
              </w:rPr>
              <w:t>INFORMÁTICA Y SISTEMAS</w:t>
            </w:r>
          </w:p>
        </w:tc>
      </w:tr>
      <w:tr w:rsidR="00661028" w:rsidRPr="00B961B3" w14:paraId="1579EB4C" w14:textId="77777777">
        <w:tc>
          <w:tcPr>
            <w:tcW w:w="5721" w:type="dxa"/>
          </w:tcPr>
          <w:p w14:paraId="11D85B75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34394E34" w14:textId="607E6171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5229AF7C" w14:textId="77777777">
        <w:trPr>
          <w:trHeight w:hRule="exact" w:val="288"/>
        </w:trPr>
        <w:tc>
          <w:tcPr>
            <w:tcW w:w="5721" w:type="dxa"/>
          </w:tcPr>
          <w:p w14:paraId="01448440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3C924339" w14:textId="553CDF13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78"/>
        <w:gridCol w:w="1490"/>
        <w:gridCol w:w="1490"/>
        <w:gridCol w:w="1534"/>
        <w:gridCol w:w="1411"/>
        <w:gridCol w:w="1557"/>
        <w:gridCol w:w="1496"/>
      </w:tblGrid>
      <w:tr w:rsidR="006675D4" w:rsidRPr="00B961B3" w14:paraId="0225AB42" w14:textId="77777777" w:rsidTr="001762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1" w:type="dxa"/>
            <w:tcBorders>
              <w:bottom w:val="single" w:sz="4" w:space="0" w:color="595959" w:themeColor="text1" w:themeTint="A6"/>
            </w:tcBorders>
          </w:tcPr>
          <w:p w14:paraId="243DFBD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2" w:type="dxa"/>
            <w:tcBorders>
              <w:bottom w:val="single" w:sz="4" w:space="0" w:color="595959" w:themeColor="text1" w:themeTint="A6"/>
            </w:tcBorders>
          </w:tcPr>
          <w:p w14:paraId="78F25D9C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90" w:type="dxa"/>
            <w:tcBorders>
              <w:bottom w:val="single" w:sz="4" w:space="0" w:color="595959" w:themeColor="text1" w:themeTint="A6"/>
            </w:tcBorders>
          </w:tcPr>
          <w:p w14:paraId="04FE1DF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4" w:type="dxa"/>
            <w:tcBorders>
              <w:bottom w:val="single" w:sz="4" w:space="0" w:color="595959" w:themeColor="text1" w:themeTint="A6"/>
            </w:tcBorders>
          </w:tcPr>
          <w:p w14:paraId="23D03C9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00" w:type="dxa"/>
            <w:tcBorders>
              <w:bottom w:val="single" w:sz="4" w:space="0" w:color="595959" w:themeColor="text1" w:themeTint="A6"/>
            </w:tcBorders>
          </w:tcPr>
          <w:p w14:paraId="06B2092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60" w:type="dxa"/>
            <w:tcBorders>
              <w:bottom w:val="single" w:sz="4" w:space="0" w:color="595959" w:themeColor="text1" w:themeTint="A6"/>
            </w:tcBorders>
          </w:tcPr>
          <w:p w14:paraId="77153CB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99" w:type="dxa"/>
            <w:tcBorders>
              <w:bottom w:val="single" w:sz="4" w:space="0" w:color="595959" w:themeColor="text1" w:themeTint="A6"/>
            </w:tcBorders>
          </w:tcPr>
          <w:p w14:paraId="04C7DAE8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6675D4" w:rsidRPr="00B961B3" w14:paraId="4B4C67AA" w14:textId="77777777" w:rsidTr="0017624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FFFFFF" w:themeFill="background1"/>
          </w:tcPr>
          <w:p w14:paraId="7A27C68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62F9560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265777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9A43FC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D2ECC2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75B6D8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985C11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675D4" w:rsidRPr="00B961B3" w14:paraId="23A4E5CF" w14:textId="77777777" w:rsidTr="00157580">
        <w:trPr>
          <w:trHeight w:val="2457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FFFFFF" w:themeFill="background1"/>
          </w:tcPr>
          <w:p w14:paraId="4D31D15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0B3864E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D8490AC" w14:textId="71CD0D13" w:rsidR="0052741E" w:rsidRPr="00B961B3" w:rsidRDefault="00157580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D767C4">
              <w:rPr>
                <w:noProof/>
              </w:rPr>
              <w:t>á</w:t>
            </w:r>
            <w:r>
              <w:rPr>
                <w:noProof/>
              </w:rPr>
              <w:t>rea de Oficialia Mayor, Asistencia en el area de Archivo.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1AECF48" w14:textId="0656B3D0" w:rsidR="0052741E" w:rsidRPr="00B961B3" w:rsidRDefault="00157580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A52CADC" w14:textId="290DA6EC" w:rsidR="0052741E" w:rsidRPr="00B961B3" w:rsidRDefault="00157580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3D1B4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4B9BCD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675D4" w:rsidRPr="00B961B3" w14:paraId="0DFAA764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81103F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D2562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33EEE5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49EB2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CEFA7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6B127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7B0A01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675D4" w:rsidRPr="00B961B3" w14:paraId="612E745B" w14:textId="77777777" w:rsidTr="006A70C6">
        <w:trPr>
          <w:trHeight w:hRule="exact" w:val="2935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F465AB" w14:textId="55F86B54" w:rsidR="0052741E" w:rsidRPr="00B961B3" w:rsidRDefault="00346713" w:rsidP="0052741E">
            <w:pPr>
              <w:rPr>
                <w:noProof/>
              </w:rPr>
            </w:pPr>
            <w:r>
              <w:rPr>
                <w:noProof/>
              </w:rPr>
              <w:t>Asistencia en Casa de la Cultura, Asistencia en el área de Oficialia Mayor,</w:t>
            </w:r>
            <w:r w:rsidR="006A70C6">
              <w:rPr>
                <w:noProof/>
              </w:rPr>
              <w:t xml:space="preserve"> Asistencia en el área de Promotoría de Salud.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1ED2FC2" w14:textId="1824004B" w:rsidR="0052741E" w:rsidRPr="00B961B3" w:rsidRDefault="00D767C4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285FC4">
              <w:rPr>
                <w:noProof/>
              </w:rPr>
              <w:t>á</w:t>
            </w:r>
            <w:r>
              <w:rPr>
                <w:noProof/>
              </w:rPr>
              <w:t>rea de Oficialia Mayor, Asistencia en el área de Desarrollo Urbano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34DE8C2" w14:textId="6BFB7CB8" w:rsidR="0052741E" w:rsidRPr="00B961B3" w:rsidRDefault="00157580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D767C4">
              <w:rPr>
                <w:noProof/>
              </w:rPr>
              <w:t>á</w:t>
            </w:r>
            <w:r>
              <w:rPr>
                <w:noProof/>
              </w:rPr>
              <w:t>rea de Sindicatura, y Secretaría General</w:t>
            </w:r>
            <w:r w:rsidR="00D767C4">
              <w:rPr>
                <w:noProof/>
              </w:rPr>
              <w:t>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EE75F07" w14:textId="5C898B09" w:rsidR="0052741E" w:rsidRPr="00B961B3" w:rsidRDefault="001B2D99" w:rsidP="0052741E">
            <w:pPr>
              <w:rPr>
                <w:noProof/>
              </w:rPr>
            </w:pPr>
            <w:r>
              <w:rPr>
                <w:noProof/>
              </w:rPr>
              <w:t>Asistencia en el área de Sindicatura, y Secretaría General, Asistencia en el área de Catastro.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D354F75" w14:textId="6658F858" w:rsidR="0052741E" w:rsidRPr="00B961B3" w:rsidRDefault="00115BC1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área de Desarrollo Urbano, Asistencia en el área de Promotoría de Salud, 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361305" w14:textId="16C57EB9" w:rsidR="0052741E" w:rsidRPr="00B961B3" w:rsidRDefault="003271F0" w:rsidP="0052741E">
            <w:pPr>
              <w:rPr>
                <w:noProof/>
              </w:rPr>
            </w:pPr>
            <w:r>
              <w:rPr>
                <w:noProof/>
              </w:rPr>
              <w:t>Asistencia en el área de Deportes en cancha deportiva de Tecoltlán.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8486A6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675D4" w:rsidRPr="00B961B3" w14:paraId="6B829079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E32B02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99DCED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615112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3FF97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E51D3B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3522E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899E1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675D4" w:rsidRPr="00B961B3" w14:paraId="02F96521" w14:textId="77777777" w:rsidTr="00011941">
        <w:trPr>
          <w:trHeight w:hRule="exact" w:val="2953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AED7409" w14:textId="064AAC21" w:rsidR="0052741E" w:rsidRPr="00B961B3" w:rsidRDefault="003271F0" w:rsidP="0052741E">
            <w:pPr>
              <w:rPr>
                <w:noProof/>
              </w:rPr>
            </w:pPr>
            <w:r>
              <w:rPr>
                <w:noProof/>
              </w:rPr>
              <w:t>Asistencia en el área de Oficialia Mayor, Asistencia en Casa de la Cultura</w:t>
            </w:r>
            <w:r w:rsidR="001B2D99">
              <w:rPr>
                <w:noProof/>
              </w:rPr>
              <w:t>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2893D55" w14:textId="4452252C" w:rsidR="0052741E" w:rsidRPr="00B961B3" w:rsidRDefault="00011941" w:rsidP="0052741E">
            <w:pPr>
              <w:rPr>
                <w:noProof/>
              </w:rPr>
            </w:pPr>
            <w:r>
              <w:rPr>
                <w:noProof/>
              </w:rPr>
              <w:t>Asistencia en el área de Deportes, Asistencia en el área de Registro Civil, Asistencia en Casa de la Cultura, Asistencia en el área de Oficialía Mayor.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602CB54" w14:textId="57BAA489" w:rsidR="0052741E" w:rsidRPr="00B961B3" w:rsidRDefault="00011941" w:rsidP="0052741E">
            <w:pPr>
              <w:rPr>
                <w:noProof/>
              </w:rPr>
            </w:pPr>
            <w:r>
              <w:rPr>
                <w:noProof/>
              </w:rPr>
              <w:t>Asistencia en el área de Deportes, Asistencia en el área de Secreataría General, Asistencia en el área de Seguridad Pública.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3F5378" w14:textId="1B88CC2B" w:rsidR="0052741E" w:rsidRPr="00B961B3" w:rsidRDefault="009B3717" w:rsidP="0052741E">
            <w:pPr>
              <w:rPr>
                <w:noProof/>
              </w:rPr>
            </w:pPr>
            <w:r>
              <w:rPr>
                <w:noProof/>
              </w:rPr>
              <w:t>Asistencia en el área de Registro Civil, Asistencia en el área de Deportes,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C720978" w14:textId="002450B1" w:rsidR="0052741E" w:rsidRPr="00B961B3" w:rsidRDefault="009B3717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área de Desarrollo Urbano, Asistencia en el área de Obras Publicas, </w:t>
            </w:r>
            <w:r w:rsidR="005401C1">
              <w:rPr>
                <w:noProof/>
              </w:rPr>
              <w:t>Asistencia en el área de Promotoría de Salud.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DE2297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85EAC01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675D4" w:rsidRPr="00B961B3" w14:paraId="38F5ED91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4A9506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7E0F6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520E12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96AFBC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84A9E6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1AB681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7C4838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675D4" w:rsidRPr="00B961B3" w14:paraId="527286DF" w14:textId="77777777" w:rsidTr="009B3717">
        <w:trPr>
          <w:trHeight w:hRule="exact" w:val="2660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DA7AE43" w14:textId="0AEFF54D" w:rsidR="0052741E" w:rsidRPr="00B961B3" w:rsidRDefault="009B3717" w:rsidP="0052741E">
            <w:pPr>
              <w:rPr>
                <w:noProof/>
              </w:rPr>
            </w:pPr>
            <w:r>
              <w:rPr>
                <w:noProof/>
              </w:rPr>
              <w:t>Asistencia en el área de Tesorería, Asistencia en el área de Catastro, Asistencia en el área de Desarrollo Urbano.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4D53155" w14:textId="1A70EB7E" w:rsidR="0052741E" w:rsidRPr="00B961B3" w:rsidRDefault="009B3717" w:rsidP="0052741E">
            <w:pPr>
              <w:rPr>
                <w:noProof/>
              </w:rPr>
            </w:pPr>
            <w:r>
              <w:rPr>
                <w:noProof/>
              </w:rPr>
              <w:t>Asistencia en el área de Seguridad Pública, Asistencia en el área de Sindicatura.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D2606B" w14:textId="02E1ECA8" w:rsidR="0052741E" w:rsidRPr="00B961B3" w:rsidRDefault="00802CD1" w:rsidP="0052741E">
            <w:pPr>
              <w:rPr>
                <w:noProof/>
              </w:rPr>
            </w:pPr>
            <w:r>
              <w:rPr>
                <w:noProof/>
              </w:rPr>
              <w:t>Asistencia en el área de Sindicatura. Asistencia en el área de Presidencia, Asistencia en el área de UEPAMVV,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EC9E135" w14:textId="773C2771" w:rsidR="0052741E" w:rsidRPr="00B961B3" w:rsidRDefault="003239B4" w:rsidP="0052741E">
            <w:pPr>
              <w:rPr>
                <w:noProof/>
              </w:rPr>
            </w:pPr>
            <w:r>
              <w:rPr>
                <w:noProof/>
              </w:rPr>
              <w:t>Asistencia en el área de Agencias y Delegaciones, Asistencia en el área de Presidencia, Asistencia en el área de Transparencia.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1D17D4E" w14:textId="2073A657" w:rsidR="0052741E" w:rsidRPr="00B961B3" w:rsidRDefault="006675D4" w:rsidP="0052741E">
            <w:pPr>
              <w:rPr>
                <w:noProof/>
              </w:rPr>
            </w:pPr>
            <w:r>
              <w:rPr>
                <w:noProof/>
              </w:rPr>
              <w:t>Asistencia en el área de Agencias y Delegacione</w:t>
            </w:r>
            <w:r>
              <w:rPr>
                <w:noProof/>
              </w:rPr>
              <w:t xml:space="preserve">, </w:t>
            </w:r>
            <w:r>
              <w:rPr>
                <w:noProof/>
              </w:rPr>
              <w:t xml:space="preserve">Asistencia en el área de </w:t>
            </w:r>
            <w:r>
              <w:rPr>
                <w:noProof/>
              </w:rPr>
              <w:t>Catastro.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CC0E50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1E8F75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675D4" w:rsidRPr="00B961B3" w14:paraId="7B6FC8DF" w14:textId="77777777" w:rsidTr="0017624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ACED2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lastRenderedPageBreak/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12F0B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0A8BC5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44E7A7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71BC58A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61A103E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7920D3F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675D4" w:rsidRPr="00B961B3" w14:paraId="709AD2AF" w14:textId="77777777" w:rsidTr="006675D4">
        <w:trPr>
          <w:trHeight w:hRule="exact" w:val="3085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A7A0AD3" w14:textId="3F4E7F32" w:rsidR="0052741E" w:rsidRPr="00B961B3" w:rsidRDefault="006675D4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>
              <w:rPr>
                <w:noProof/>
              </w:rPr>
              <w:t xml:space="preserve">DIF municipal, </w:t>
            </w:r>
            <w:r>
              <w:rPr>
                <w:noProof/>
              </w:rPr>
              <w:t>Asistencia en el área de</w:t>
            </w:r>
            <w:r>
              <w:rPr>
                <w:noProof/>
              </w:rPr>
              <w:t xml:space="preserve"> UBR, </w:t>
            </w:r>
            <w:r>
              <w:rPr>
                <w:noProof/>
              </w:rPr>
              <w:t xml:space="preserve">Asistencia en el área de </w:t>
            </w:r>
            <w:r>
              <w:rPr>
                <w:noProof/>
              </w:rPr>
              <w:t>Secretaría General.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6FE0537" w14:textId="66983D78" w:rsidR="0052741E" w:rsidRPr="00B961B3" w:rsidRDefault="006675D4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área </w:t>
            </w:r>
            <w:r>
              <w:rPr>
                <w:noProof/>
              </w:rPr>
              <w:t xml:space="preserve">Promoción Económica, </w:t>
            </w:r>
            <w:r>
              <w:rPr>
                <w:noProof/>
              </w:rPr>
              <w:t xml:space="preserve">Asistencia en el área de </w:t>
            </w:r>
            <w:r>
              <w:rPr>
                <w:noProof/>
              </w:rPr>
              <w:t>Oficialía Mayor.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A1ACA2C" w14:textId="41D153D8" w:rsidR="0052741E" w:rsidRPr="00B961B3" w:rsidRDefault="006675D4" w:rsidP="0052741E">
            <w:pPr>
              <w:rPr>
                <w:noProof/>
              </w:rPr>
            </w:pPr>
            <w:r>
              <w:rPr>
                <w:noProof/>
              </w:rPr>
              <w:t>Asistencia en e</w:t>
            </w:r>
            <w:r>
              <w:rPr>
                <w:noProof/>
              </w:rPr>
              <w:t xml:space="preserve">l DIF municipal, </w:t>
            </w:r>
            <w:r>
              <w:rPr>
                <w:noProof/>
              </w:rPr>
              <w:t xml:space="preserve">Asistencia en </w:t>
            </w:r>
            <w:r>
              <w:rPr>
                <w:noProof/>
              </w:rPr>
              <w:t xml:space="preserve">Casa de la Cultura, </w:t>
            </w:r>
            <w:r>
              <w:rPr>
                <w:noProof/>
              </w:rPr>
              <w:t>Asistencia en el área de Agencias y Delegaciones</w:t>
            </w:r>
            <w:r>
              <w:rPr>
                <w:noProof/>
              </w:rPr>
              <w:t>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0CAE6DB" w14:textId="72D05057" w:rsidR="0052741E" w:rsidRPr="00B961B3" w:rsidRDefault="006675D4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</w:t>
            </w:r>
            <w:r>
              <w:rPr>
                <w:noProof/>
              </w:rPr>
              <w:t xml:space="preserve">Cabildo, </w:t>
            </w:r>
            <w:r>
              <w:rPr>
                <w:noProof/>
              </w:rPr>
              <w:t xml:space="preserve">Asistencia en </w:t>
            </w:r>
            <w:r>
              <w:rPr>
                <w:noProof/>
              </w:rPr>
              <w:t xml:space="preserve">la plaza de toros,en </w:t>
            </w:r>
            <w:r>
              <w:rPr>
                <w:noProof/>
              </w:rPr>
              <w:t>el</w:t>
            </w:r>
            <w:r>
              <w:rPr>
                <w:noProof/>
              </w:rPr>
              <w:t xml:space="preserve"> evento del dia el niño, 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1307367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16C1B4C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2040CA3A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675D4" w:rsidRPr="00B961B3" w14:paraId="04C370A1" w14:textId="77777777" w:rsidTr="0017624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7E91659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2AF2CF1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7624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3FFF3D42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3DDDE4A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0499555A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096C152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1273EFCE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6675D4" w:rsidRPr="00B961B3" w14:paraId="12048736" w14:textId="77777777" w:rsidTr="00176247">
        <w:trPr>
          <w:trHeight w:hRule="exact"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58C48C3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07439E2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481804C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5C7C3DB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2558F6F1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61064461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487A2C5B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52C3E886" w14:textId="77777777" w:rsidR="00661028" w:rsidRPr="00B961B3" w:rsidRDefault="00661028">
      <w:pPr>
        <w:pStyle w:val="Sinespaciado"/>
        <w:rPr>
          <w:noProof/>
        </w:rPr>
      </w:pPr>
    </w:p>
    <w:p w14:paraId="77785BBA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08F4D" w14:textId="77777777" w:rsidR="00AA6296" w:rsidRDefault="00AA6296">
      <w:pPr>
        <w:spacing w:before="0" w:after="0"/>
      </w:pPr>
      <w:r>
        <w:separator/>
      </w:r>
    </w:p>
  </w:endnote>
  <w:endnote w:type="continuationSeparator" w:id="0">
    <w:p w14:paraId="21C91C24" w14:textId="77777777" w:rsidR="00AA6296" w:rsidRDefault="00AA629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13EB3" w14:textId="77777777" w:rsidR="00AA6296" w:rsidRDefault="00AA6296">
      <w:pPr>
        <w:spacing w:before="0" w:after="0"/>
      </w:pPr>
      <w:r>
        <w:separator/>
      </w:r>
    </w:p>
  </w:footnote>
  <w:footnote w:type="continuationSeparator" w:id="0">
    <w:p w14:paraId="1FC969E0" w14:textId="77777777" w:rsidR="00AA6296" w:rsidRDefault="00AA629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0/04/2026"/>
    <w:docVar w:name="MonthStart" w:val="01/04/2026"/>
    <w:docVar w:name="ShowDynamicGuides" w:val="1"/>
    <w:docVar w:name="ShowMarginGuides" w:val="0"/>
    <w:docVar w:name="ShowOutlines" w:val="0"/>
    <w:docVar w:name="ShowStaticGuides" w:val="0"/>
  </w:docVars>
  <w:rsids>
    <w:rsidRoot w:val="00176247"/>
    <w:rsid w:val="00011941"/>
    <w:rsid w:val="00013CD4"/>
    <w:rsid w:val="000264EF"/>
    <w:rsid w:val="00043E9F"/>
    <w:rsid w:val="00115BC1"/>
    <w:rsid w:val="00147549"/>
    <w:rsid w:val="00157580"/>
    <w:rsid w:val="00176247"/>
    <w:rsid w:val="001B2D99"/>
    <w:rsid w:val="001D5BDE"/>
    <w:rsid w:val="00285FC4"/>
    <w:rsid w:val="003239B4"/>
    <w:rsid w:val="003271F0"/>
    <w:rsid w:val="00334DB9"/>
    <w:rsid w:val="00344E5B"/>
    <w:rsid w:val="00346713"/>
    <w:rsid w:val="004615C7"/>
    <w:rsid w:val="004D2DF0"/>
    <w:rsid w:val="0052741E"/>
    <w:rsid w:val="005401C1"/>
    <w:rsid w:val="00661028"/>
    <w:rsid w:val="006675D4"/>
    <w:rsid w:val="00683AD2"/>
    <w:rsid w:val="006A70C6"/>
    <w:rsid w:val="007D5D32"/>
    <w:rsid w:val="00802CD1"/>
    <w:rsid w:val="008111A1"/>
    <w:rsid w:val="0081589D"/>
    <w:rsid w:val="008C666A"/>
    <w:rsid w:val="008F2185"/>
    <w:rsid w:val="00921F35"/>
    <w:rsid w:val="009B183E"/>
    <w:rsid w:val="009B3717"/>
    <w:rsid w:val="009E4C4C"/>
    <w:rsid w:val="00A9066E"/>
    <w:rsid w:val="00AA6296"/>
    <w:rsid w:val="00B4398C"/>
    <w:rsid w:val="00B961B3"/>
    <w:rsid w:val="00BA7574"/>
    <w:rsid w:val="00CA1B39"/>
    <w:rsid w:val="00CF02D9"/>
    <w:rsid w:val="00D4237E"/>
    <w:rsid w:val="00D767C4"/>
    <w:rsid w:val="00DB6D13"/>
    <w:rsid w:val="00DB733A"/>
    <w:rsid w:val="00E65197"/>
    <w:rsid w:val="00E92894"/>
    <w:rsid w:val="00F926D2"/>
    <w:rsid w:val="00FA7B45"/>
    <w:rsid w:val="00FB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755D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276E8B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3494BA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3494BA" w:themeColor="accent1" w:shadow="1"/>
        <w:left w:val="single" w:sz="2" w:space="10" w:color="3494BA" w:themeColor="accent1" w:shadow="1"/>
        <w:bottom w:val="single" w:sz="2" w:space="10" w:color="3494BA" w:themeColor="accent1" w:shadow="1"/>
        <w:right w:val="single" w:sz="2" w:space="10" w:color="3494BA" w:themeColor="accent1" w:shadow="1"/>
      </w:pBdr>
      <w:ind w:left="1152" w:right="1152"/>
    </w:pPr>
    <w:rPr>
      <w:i/>
      <w:iCs/>
      <w:color w:val="3494BA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A9D5E7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RLY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Verde azulado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637</Words>
  <Characters>3509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2026-04-09T17:12:00Z</dcterms:created>
  <dcterms:modified xsi:type="dcterms:W3CDTF">2026-05-05T17:47:00Z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