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Tabla de diseño"/>
      </w:tblPr>
      <w:tblGrid>
        <w:gridCol w:w="5544"/>
        <w:gridCol w:w="4922"/>
      </w:tblGrid>
      <w:tr w:rsidR="00661028" w:rsidRPr="00B961B3" w14:paraId="694E6F20" w14:textId="77777777">
        <w:trPr>
          <w:trHeight w:hRule="exact" w:val="864"/>
        </w:trPr>
        <w:tc>
          <w:tcPr>
            <w:tcW w:w="5721" w:type="dxa"/>
            <w:vAlign w:val="bottom"/>
          </w:tcPr>
          <w:p w14:paraId="0C3BCFF0" w14:textId="265642DD" w:rsidR="00661028" w:rsidRPr="00B961B3" w:rsidRDefault="00EC7968">
            <w:pPr>
              <w:pStyle w:val="Mes"/>
              <w:rPr>
                <w:noProof/>
              </w:rPr>
            </w:pPr>
            <w:r>
              <w:rPr>
                <w:noProof/>
                <w:lang w:bidi="es-ES"/>
              </w:rPr>
              <w:t>JULIO</w:t>
            </w:r>
          </w:p>
        </w:tc>
        <w:tc>
          <w:tcPr>
            <w:tcW w:w="5079" w:type="dxa"/>
            <w:shd w:val="clear" w:color="auto" w:fill="3494BA" w:themeFill="accent1"/>
            <w:vAlign w:val="bottom"/>
          </w:tcPr>
          <w:p w14:paraId="6DA4E0BC" w14:textId="4691A72E" w:rsidR="00661028" w:rsidRPr="00B961B3" w:rsidRDefault="00EC7968">
            <w:pPr>
              <w:rPr>
                <w:noProof/>
              </w:rPr>
            </w:pPr>
            <w:r>
              <w:rPr>
                <w:noProof/>
              </w:rPr>
              <w:t xml:space="preserve">INFORMÁTICA Y SISTEMAS </w:t>
            </w:r>
          </w:p>
        </w:tc>
      </w:tr>
      <w:tr w:rsidR="00661028" w:rsidRPr="00B961B3" w14:paraId="71659481" w14:textId="77777777">
        <w:tc>
          <w:tcPr>
            <w:tcW w:w="5721" w:type="dxa"/>
          </w:tcPr>
          <w:p w14:paraId="010A0EF2" w14:textId="77777777" w:rsidR="00661028" w:rsidRPr="00B961B3" w:rsidRDefault="0081589D">
            <w:pPr>
              <w:pStyle w:val="Ao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2026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5079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79EC181A" w14:textId="564FE54F" w:rsidR="00661028" w:rsidRPr="00B961B3" w:rsidRDefault="00661028">
            <w:pPr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Tabla de diseño"/>
      </w:tblPr>
      <w:tblGrid>
        <w:gridCol w:w="1481"/>
        <w:gridCol w:w="1491"/>
        <w:gridCol w:w="1490"/>
        <w:gridCol w:w="1515"/>
        <w:gridCol w:w="1489"/>
        <w:gridCol w:w="1526"/>
        <w:gridCol w:w="1464"/>
      </w:tblGrid>
      <w:tr w:rsidR="006D4F32" w:rsidRPr="00B961B3" w14:paraId="621167F4" w14:textId="77777777" w:rsidTr="00EC7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1" w:type="dxa"/>
            <w:tcBorders>
              <w:bottom w:val="single" w:sz="4" w:space="0" w:color="595959" w:themeColor="text1" w:themeTint="A6"/>
            </w:tcBorders>
          </w:tcPr>
          <w:p w14:paraId="734C2385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Lunes</w:t>
            </w:r>
          </w:p>
        </w:tc>
        <w:tc>
          <w:tcPr>
            <w:tcW w:w="1492" w:type="dxa"/>
            <w:tcBorders>
              <w:bottom w:val="single" w:sz="4" w:space="0" w:color="595959" w:themeColor="text1" w:themeTint="A6"/>
            </w:tcBorders>
          </w:tcPr>
          <w:p w14:paraId="4AFBA37F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Martes</w:t>
            </w:r>
          </w:p>
        </w:tc>
        <w:tc>
          <w:tcPr>
            <w:tcW w:w="1490" w:type="dxa"/>
            <w:tcBorders>
              <w:bottom w:val="single" w:sz="4" w:space="0" w:color="595959" w:themeColor="text1" w:themeTint="A6"/>
            </w:tcBorders>
          </w:tcPr>
          <w:p w14:paraId="32BC147B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Miércoles</w:t>
            </w:r>
          </w:p>
        </w:tc>
        <w:tc>
          <w:tcPr>
            <w:tcW w:w="1534" w:type="dxa"/>
            <w:tcBorders>
              <w:bottom w:val="single" w:sz="4" w:space="0" w:color="595959" w:themeColor="text1" w:themeTint="A6"/>
            </w:tcBorders>
          </w:tcPr>
          <w:p w14:paraId="746A8840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Jueves</w:t>
            </w:r>
          </w:p>
        </w:tc>
        <w:tc>
          <w:tcPr>
            <w:tcW w:w="1400" w:type="dxa"/>
            <w:tcBorders>
              <w:bottom w:val="single" w:sz="4" w:space="0" w:color="595959" w:themeColor="text1" w:themeTint="A6"/>
            </w:tcBorders>
          </w:tcPr>
          <w:p w14:paraId="35F9E9B9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Viernes</w:t>
            </w:r>
          </w:p>
        </w:tc>
        <w:tc>
          <w:tcPr>
            <w:tcW w:w="1560" w:type="dxa"/>
            <w:tcBorders>
              <w:bottom w:val="single" w:sz="4" w:space="0" w:color="595959" w:themeColor="text1" w:themeTint="A6"/>
            </w:tcBorders>
          </w:tcPr>
          <w:p w14:paraId="4F883C64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Sábado</w:t>
            </w:r>
          </w:p>
        </w:tc>
        <w:tc>
          <w:tcPr>
            <w:tcW w:w="1499" w:type="dxa"/>
            <w:tcBorders>
              <w:bottom w:val="single" w:sz="4" w:space="0" w:color="595959" w:themeColor="text1" w:themeTint="A6"/>
            </w:tcBorders>
          </w:tcPr>
          <w:p w14:paraId="3881AE88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Domingo</w:t>
            </w:r>
          </w:p>
        </w:tc>
      </w:tr>
      <w:tr w:rsidR="00EC7968" w:rsidRPr="00B961B3" w14:paraId="0577D61E" w14:textId="77777777" w:rsidTr="00EC7968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FFFFFF" w:themeFill="background1"/>
          </w:tcPr>
          <w:p w14:paraId="50CDDF9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“lunes”</w:instrText>
            </w:r>
            <w:r w:rsidRPr="00B961B3">
              <w:rPr>
                <w:noProof/>
                <w:lang w:bidi="es-ES"/>
              </w:rPr>
              <w:instrText xml:space="preserve"> 1 ""</w:instrTex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0507AFE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“martes”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2022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2F3D0B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“miércoles”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7D5D32" w:rsidRPr="00B961B3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 w:rsidRPr="00B961B3">
              <w:rPr>
                <w:noProof/>
                <w:lang w:bidi="es-ES"/>
              </w:rPr>
              <w:t>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E99CA6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“jueves”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CF5A7E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= </w:instrText>
            </w:r>
            <w:r w:rsidR="00147549" w:rsidRPr="00B961B3">
              <w:rPr>
                <w:noProof/>
                <w:lang w:bidi="es-ES"/>
              </w:rPr>
              <w:instrText>“viernes”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738343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“sábado”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239261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“domingo”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6D4F32" w:rsidRPr="00B961B3" w14:paraId="3542F6F0" w14:textId="77777777" w:rsidTr="00ED66C7">
        <w:trPr>
          <w:trHeight w:val="1430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FFFFFF" w:themeFill="background1"/>
          </w:tcPr>
          <w:p w14:paraId="615DFD7C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6DD26DE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CCF8B1E" w14:textId="7E0831ED" w:rsidR="0052741E" w:rsidRPr="00B961B3" w:rsidRDefault="001A7BA8" w:rsidP="0052741E">
            <w:pPr>
              <w:rPr>
                <w:noProof/>
              </w:rPr>
            </w:pPr>
            <w:r>
              <w:rPr>
                <w:noProof/>
              </w:rPr>
              <w:t>Asistencia en área de Catastro</w:t>
            </w:r>
            <w:r w:rsidR="00ED66C7">
              <w:rPr>
                <w:noProof/>
              </w:rPr>
              <w:t>, Asistencia en Registro Civil.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118C0F7" w14:textId="0936B607" w:rsidR="0052741E" w:rsidRPr="00B961B3" w:rsidRDefault="00ED66C7" w:rsidP="0052741E">
            <w:pPr>
              <w:rPr>
                <w:noProof/>
              </w:rPr>
            </w:pPr>
            <w:r>
              <w:rPr>
                <w:noProof/>
              </w:rPr>
              <w:t>Asistencia en área de Deportes, Asistencia en Casa de la Cultura.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DAF66A6" w14:textId="360C9507" w:rsidR="0052741E" w:rsidRPr="00B961B3" w:rsidRDefault="00E24F96" w:rsidP="0052741E">
            <w:pPr>
              <w:rPr>
                <w:noProof/>
              </w:rPr>
            </w:pPr>
            <w:r>
              <w:rPr>
                <w:noProof/>
              </w:rPr>
              <w:t>Asistencia en área de  Sindicatura, Asistencia en área de  Secretaría General.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D01BA82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65CE828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107A2A" w:rsidRPr="00B961B3" w14:paraId="26711039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50815B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2355CE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43AD55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016BA3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2F240B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2A8C46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F83982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07A2A" w:rsidRPr="00B961B3" w14:paraId="4D53197F" w14:textId="77777777" w:rsidTr="00E24F96">
        <w:trPr>
          <w:trHeight w:hRule="exact" w:val="1668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A881E84" w14:textId="3AE39783" w:rsidR="0052741E" w:rsidRPr="00B961B3" w:rsidRDefault="007710CE" w:rsidP="0052741E">
            <w:pPr>
              <w:rPr>
                <w:noProof/>
              </w:rPr>
            </w:pPr>
            <w:r>
              <w:rPr>
                <w:noProof/>
              </w:rPr>
              <w:t>Asistencia en Seguridad Pública, Asistencia en área de  Sindicatura.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307968E" w14:textId="7E3DD64D" w:rsidR="0052741E" w:rsidRPr="00B961B3" w:rsidRDefault="008C1557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Fomento Agropecuario, </w:t>
            </w:r>
            <w:r w:rsidR="009F59E9">
              <w:rPr>
                <w:noProof/>
              </w:rPr>
              <w:t>Asistencia en Casa de la Cultura.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5278EF1" w14:textId="4C0579BC" w:rsidR="0052741E" w:rsidRPr="00B961B3" w:rsidRDefault="00094DEA" w:rsidP="0052741E">
            <w:pPr>
              <w:rPr>
                <w:noProof/>
              </w:rPr>
            </w:pPr>
            <w:r>
              <w:rPr>
                <w:noProof/>
              </w:rPr>
              <w:t>Asistencia en el área de Deportes, Asistencia en área de Inspección de Ganaderia.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9A386B9" w14:textId="3B80F46E" w:rsidR="0052741E" w:rsidRPr="00B961B3" w:rsidRDefault="007171E9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Promoción Económica, 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1743283" w14:textId="29D54BDE" w:rsidR="0052741E" w:rsidRPr="00B961B3" w:rsidRDefault="00107A2A" w:rsidP="0052741E">
            <w:pPr>
              <w:rPr>
                <w:noProof/>
              </w:rPr>
            </w:pPr>
            <w:r>
              <w:rPr>
                <w:noProof/>
              </w:rPr>
              <w:t>Asistencia en área de Presidencia, Asistencia en área de Fomento Agropecuario.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1C2941F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0B93C82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107A2A" w:rsidRPr="00B961B3" w14:paraId="247B3E9D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80607E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A6A494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A89847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8AB2C4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9CFA83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E74434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D46E99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19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07A2A" w:rsidRPr="00B961B3" w14:paraId="16B7C75C" w14:textId="77777777" w:rsidTr="006D4F32">
        <w:trPr>
          <w:trHeight w:hRule="exact" w:val="2470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71DC5E8" w14:textId="3FF25553" w:rsidR="0052741E" w:rsidRPr="00B961B3" w:rsidRDefault="003539D7" w:rsidP="0052741E">
            <w:pPr>
              <w:rPr>
                <w:noProof/>
              </w:rPr>
            </w:pPr>
            <w:r>
              <w:rPr>
                <w:noProof/>
              </w:rPr>
              <w:t>Asistencia a OSIAPA</w:t>
            </w:r>
            <w:r w:rsidR="00120AEA">
              <w:rPr>
                <w:noProof/>
              </w:rPr>
              <w:t>, Asistencia en área de Catastro, Asistencia en área de Agencias y Delegaciones.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C3E29F3" w14:textId="7BEED301" w:rsidR="0052741E" w:rsidRPr="00B961B3" w:rsidRDefault="001A7BA8" w:rsidP="0052741E">
            <w:pPr>
              <w:rPr>
                <w:noProof/>
              </w:rPr>
            </w:pPr>
            <w:r>
              <w:rPr>
                <w:noProof/>
              </w:rPr>
              <w:t>Asistencia en el DIF, Asistencia en área de Catastro,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7DC32DC" w14:textId="7ECF4ED6" w:rsidR="0052741E" w:rsidRPr="00B961B3" w:rsidRDefault="001A7BA8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Públicas, Asistencia en área de Fomento Agropecuario, Asistencia en área de Ganadería.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597E4C3" w14:textId="121F0ED3" w:rsidR="0052741E" w:rsidRPr="00B961B3" w:rsidRDefault="001A7BA8" w:rsidP="0052741E">
            <w:pPr>
              <w:rPr>
                <w:noProof/>
              </w:rPr>
            </w:pPr>
            <w:r>
              <w:rPr>
                <w:noProof/>
              </w:rPr>
              <w:t>Asistencia en área de  Sindicatura, Asistencia en área de Promoción Económica.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F2FC136" w14:textId="0BA69CF3" w:rsidR="0052741E" w:rsidRPr="00B961B3" w:rsidRDefault="006D4F32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área de Agencias y Delegaciones. </w:t>
            </w:r>
            <w:r w:rsidR="00A216B8">
              <w:rPr>
                <w:noProof/>
              </w:rPr>
              <w:t>Asistencia a Casa de la Cultura</w:t>
            </w:r>
            <w:r>
              <w:rPr>
                <w:noProof/>
              </w:rPr>
              <w:t xml:space="preserve">, </w:t>
            </w:r>
            <w:r w:rsidR="00A216B8">
              <w:rPr>
                <w:noProof/>
              </w:rPr>
              <w:t>Asistencia en el área de Oficialía Mayor</w:t>
            </w:r>
            <w:r>
              <w:rPr>
                <w:noProof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614338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00A5050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107A2A" w:rsidRPr="00B961B3" w14:paraId="110EFAE5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367D40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13E3F4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C0E50C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C3C93F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B04553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04743C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90006B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6D4F32" w:rsidRPr="00B961B3" w14:paraId="7635CD2F" w14:textId="77777777" w:rsidTr="002D6E0E">
        <w:trPr>
          <w:trHeight w:hRule="exact" w:val="2391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6BBD745" w14:textId="074B1993" w:rsidR="0052741E" w:rsidRPr="00B961B3" w:rsidRDefault="006E11F3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el área de Deportes, Asistencia en el área de Ecológia 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F3E2EC1" w14:textId="4FA2E379" w:rsidR="0052741E" w:rsidRPr="00B961B3" w:rsidRDefault="006E11F3" w:rsidP="0052741E">
            <w:pPr>
              <w:rPr>
                <w:noProof/>
              </w:rPr>
            </w:pPr>
            <w:r>
              <w:rPr>
                <w:noProof/>
              </w:rPr>
              <w:t>Asistencia en área de Obras Públicas, Asistencia en el área de Oficialía Mayor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F94A743" w14:textId="729A3F1B" w:rsidR="0052741E" w:rsidRPr="00B961B3" w:rsidRDefault="00EC7968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a Casa de la Cultura, Asistencia a el área de COMUR, 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4E186A3" w14:textId="44A05DFA" w:rsidR="0052741E" w:rsidRPr="00B961B3" w:rsidRDefault="002D6E0E" w:rsidP="0052741E">
            <w:pPr>
              <w:rPr>
                <w:noProof/>
              </w:rPr>
            </w:pPr>
            <w:r>
              <w:rPr>
                <w:noProof/>
              </w:rPr>
              <w:t>Asistencia en el área de Deportes,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>Asistencia a Casa de la Cultura,</w:t>
            </w:r>
            <w:r>
              <w:rPr>
                <w:noProof/>
              </w:rPr>
              <w:t xml:space="preserve"> Asistencia en la Dirección de Obras Públicas.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AF6F821" w14:textId="0F1FC4B9" w:rsidR="0052741E" w:rsidRPr="00B961B3" w:rsidRDefault="002D6E0E" w:rsidP="0052741E">
            <w:pPr>
              <w:rPr>
                <w:noProof/>
              </w:rPr>
            </w:pPr>
            <w:r>
              <w:rPr>
                <w:noProof/>
              </w:rPr>
              <w:t>Asistencia en área de Promoción Económica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Catastro.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F99C675" w14:textId="695CE969" w:rsidR="0052741E" w:rsidRPr="00B961B3" w:rsidRDefault="002D6E0E" w:rsidP="0052741E">
            <w:pPr>
              <w:rPr>
                <w:noProof/>
              </w:rPr>
            </w:pPr>
            <w:r>
              <w:rPr>
                <w:noProof/>
              </w:rPr>
              <w:t>Asistencia a Casa de la Cultura,</w:t>
            </w: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95F4063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6D4F32" w:rsidRPr="00B961B3" w14:paraId="2143AE62" w14:textId="77777777" w:rsidTr="00EC7968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90D7F4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5D7D22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3A51CF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29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0544B6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30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CDD7FF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t>31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28820C0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201358D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A7BA8" w:rsidRPr="00B961B3" w14:paraId="38BEB181" w14:textId="77777777" w:rsidTr="0080493A">
        <w:trPr>
          <w:trHeight w:hRule="exact" w:val="1961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C85B89F" w14:textId="34D60C2F" w:rsidR="0052741E" w:rsidRPr="00B961B3" w:rsidRDefault="0080493A" w:rsidP="0052741E">
            <w:pPr>
              <w:rPr>
                <w:noProof/>
              </w:rPr>
            </w:pPr>
            <w:r>
              <w:rPr>
                <w:noProof/>
              </w:rPr>
              <w:t xml:space="preserve">Asistencia en </w:t>
            </w:r>
            <w:r>
              <w:rPr>
                <w:noProof/>
              </w:rPr>
              <w:t xml:space="preserve">el DIF, </w:t>
            </w:r>
            <w:r>
              <w:rPr>
                <w:noProof/>
              </w:rPr>
              <w:t>Asistencia en área de  Secretaría General.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1088F7D" w14:textId="3AEBCF9E" w:rsidR="0052741E" w:rsidRPr="00B961B3" w:rsidRDefault="0080493A" w:rsidP="0052741E">
            <w:pPr>
              <w:rPr>
                <w:noProof/>
              </w:rPr>
            </w:pPr>
            <w:r>
              <w:rPr>
                <w:noProof/>
              </w:rPr>
              <w:t>Asistencia en área d</w:t>
            </w:r>
            <w:r>
              <w:rPr>
                <w:noProof/>
              </w:rPr>
              <w:t xml:space="preserve">e Tesorería, </w:t>
            </w:r>
            <w:r>
              <w:rPr>
                <w:noProof/>
              </w:rPr>
              <w:t>Asistencia en el área de Oficialía Mayor.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075A58B" w14:textId="4771E6F7" w:rsidR="0052741E" w:rsidRPr="00B961B3" w:rsidRDefault="0080493A" w:rsidP="0052741E">
            <w:pPr>
              <w:rPr>
                <w:noProof/>
              </w:rPr>
            </w:pPr>
            <w:r>
              <w:rPr>
                <w:noProof/>
              </w:rPr>
              <w:t>Asistencia en área de Agencias y Delegaciones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>Asistencia en el área de Ecológia</w:t>
            </w:r>
            <w:r>
              <w:rPr>
                <w:noProof/>
              </w:rPr>
              <w:t xml:space="preserve">. 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C5CBE81" w14:textId="15690D38" w:rsidR="0052741E" w:rsidRPr="00B961B3" w:rsidRDefault="0080493A" w:rsidP="0052741E">
            <w:pPr>
              <w:rPr>
                <w:noProof/>
              </w:rPr>
            </w:pPr>
            <w:r>
              <w:rPr>
                <w:noProof/>
              </w:rPr>
              <w:t>Asistencia en área de Promoción Económica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 xml:space="preserve">Asistencia en área de </w:t>
            </w:r>
            <w:r>
              <w:rPr>
                <w:noProof/>
              </w:rPr>
              <w:t>SIPINNA.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D054231" w14:textId="50DFAE88" w:rsidR="0052741E" w:rsidRPr="00B961B3" w:rsidRDefault="0080493A" w:rsidP="0052741E">
            <w:pPr>
              <w:rPr>
                <w:noProof/>
              </w:rPr>
            </w:pPr>
            <w:r>
              <w:rPr>
                <w:noProof/>
              </w:rPr>
              <w:t>Asistencia en el área de Deportes, Asistencia a Casa de la Cultura</w:t>
            </w:r>
            <w:r>
              <w:rPr>
                <w:noProof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0DC917DD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76A52664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6D4F32" w:rsidRPr="00B961B3" w14:paraId="02A760D0" w14:textId="77777777" w:rsidTr="00EC7968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06AC805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22C4B20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C7968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6EEF366C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6A07B2AF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445EE1AE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07049E97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5744BA2E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</w:tr>
      <w:tr w:rsidR="006D4F32" w:rsidRPr="00B961B3" w14:paraId="52A16B81" w14:textId="77777777" w:rsidTr="00EC7968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6A39C6D4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458DA6D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6647095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4E3ED42E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5B5EC6A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5DF885C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22312692" w14:textId="77777777" w:rsidR="0052741E" w:rsidRPr="00B961B3" w:rsidRDefault="0052741E" w:rsidP="0052741E">
            <w:pPr>
              <w:rPr>
                <w:noProof/>
              </w:rPr>
            </w:pPr>
          </w:p>
        </w:tc>
      </w:tr>
    </w:tbl>
    <w:p w14:paraId="15A6241C" w14:textId="77777777" w:rsidR="00661028" w:rsidRPr="00B961B3" w:rsidRDefault="00661028">
      <w:pPr>
        <w:pStyle w:val="Sinespaciado"/>
        <w:rPr>
          <w:noProof/>
        </w:rPr>
      </w:pPr>
    </w:p>
    <w:p w14:paraId="31C15F7E" w14:textId="77777777" w:rsidR="00661028" w:rsidRPr="00B961B3" w:rsidRDefault="00661028">
      <w:pPr>
        <w:pStyle w:val="Sinespaciado"/>
        <w:rPr>
          <w:noProof/>
        </w:rPr>
      </w:pPr>
    </w:p>
    <w:sectPr w:rsidR="00661028" w:rsidRPr="00B961B3" w:rsidSect="00147549">
      <w:pgSz w:w="11906" w:h="16838" w:code="9"/>
      <w:pgMar w:top="794" w:right="720" w:bottom="79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A6A4" w14:textId="77777777" w:rsidR="00B452BD" w:rsidRDefault="00B452BD">
      <w:pPr>
        <w:spacing w:before="0" w:after="0"/>
      </w:pPr>
      <w:r>
        <w:separator/>
      </w:r>
    </w:p>
  </w:endnote>
  <w:endnote w:type="continuationSeparator" w:id="0">
    <w:p w14:paraId="06D8620C" w14:textId="77777777" w:rsidR="00B452BD" w:rsidRDefault="00B452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C47D" w14:textId="77777777" w:rsidR="00B452BD" w:rsidRDefault="00B452BD">
      <w:pPr>
        <w:spacing w:before="0" w:after="0"/>
      </w:pPr>
      <w:r>
        <w:separator/>
      </w:r>
    </w:p>
  </w:footnote>
  <w:footnote w:type="continuationSeparator" w:id="0">
    <w:p w14:paraId="3F2B9B8F" w14:textId="77777777" w:rsidR="00B452BD" w:rsidRDefault="00B452B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7/2026"/>
    <w:docVar w:name="MonthStart" w:val="01/07/2026"/>
    <w:docVar w:name="ShowDynamicGuides" w:val="1"/>
    <w:docVar w:name="ShowMarginGuides" w:val="0"/>
    <w:docVar w:name="ShowOutlines" w:val="0"/>
    <w:docVar w:name="ShowStaticGuides" w:val="0"/>
  </w:docVars>
  <w:rsids>
    <w:rsidRoot w:val="00EC7968"/>
    <w:rsid w:val="00013CD4"/>
    <w:rsid w:val="000264EF"/>
    <w:rsid w:val="00043E9F"/>
    <w:rsid w:val="00094DEA"/>
    <w:rsid w:val="00107A2A"/>
    <w:rsid w:val="00120AEA"/>
    <w:rsid w:val="00147549"/>
    <w:rsid w:val="001A7BA8"/>
    <w:rsid w:val="002C4BC1"/>
    <w:rsid w:val="002D6E0E"/>
    <w:rsid w:val="00334DB9"/>
    <w:rsid w:val="00344E5B"/>
    <w:rsid w:val="003539D7"/>
    <w:rsid w:val="004615C7"/>
    <w:rsid w:val="004D2DF0"/>
    <w:rsid w:val="0052741E"/>
    <w:rsid w:val="00661028"/>
    <w:rsid w:val="00683AD2"/>
    <w:rsid w:val="006D4F32"/>
    <w:rsid w:val="006E11F3"/>
    <w:rsid w:val="007171E9"/>
    <w:rsid w:val="007710CE"/>
    <w:rsid w:val="007D5D32"/>
    <w:rsid w:val="0080493A"/>
    <w:rsid w:val="008111A1"/>
    <w:rsid w:val="0081589D"/>
    <w:rsid w:val="008C1557"/>
    <w:rsid w:val="008C666A"/>
    <w:rsid w:val="00921F35"/>
    <w:rsid w:val="009F59E9"/>
    <w:rsid w:val="00A216B8"/>
    <w:rsid w:val="00A9066E"/>
    <w:rsid w:val="00B4398C"/>
    <w:rsid w:val="00B452BD"/>
    <w:rsid w:val="00B961B3"/>
    <w:rsid w:val="00BA7574"/>
    <w:rsid w:val="00CA1B39"/>
    <w:rsid w:val="00CF02D9"/>
    <w:rsid w:val="00D4237E"/>
    <w:rsid w:val="00DB6D13"/>
    <w:rsid w:val="00E24F96"/>
    <w:rsid w:val="00E65197"/>
    <w:rsid w:val="00E92894"/>
    <w:rsid w:val="00EC7968"/>
    <w:rsid w:val="00ED66C7"/>
    <w:rsid w:val="00F926D2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D8B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o">
    <w:name w:val="Añ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276E8B" w:themeColor="accent1" w:themeShade="BF"/>
      <w:sz w:val="92"/>
      <w:szCs w:val="112"/>
    </w:rPr>
  </w:style>
  <w:style w:type="paragraph" w:customStyle="1" w:styleId="Das">
    <w:name w:val="Dí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Informacindestacada">
    <w:name w:val="Información destacada"/>
    <w:basedOn w:val="Tablanormal"/>
    <w:tblPr/>
    <w:tcPr>
      <w:shd w:val="clear" w:color="auto" w:fill="3494BA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globo">
    <w:name w:val="Balloon Text"/>
    <w:basedOn w:val="Normal"/>
    <w:link w:val="Textodeglob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1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11"/>
    <w:semiHidden/>
    <w:unhideWhenUsed/>
  </w:style>
  <w:style w:type="paragraph" w:styleId="Textodebloque">
    <w:name w:val="Block Text"/>
    <w:basedOn w:val="Normal"/>
    <w:uiPriority w:val="11"/>
    <w:semiHidden/>
    <w:unhideWhenUsed/>
    <w:pPr>
      <w:pBdr>
        <w:top w:val="single" w:sz="2" w:space="10" w:color="3494BA" w:themeColor="accent1" w:shadow="1"/>
        <w:left w:val="single" w:sz="2" w:space="10" w:color="3494BA" w:themeColor="accent1" w:shadow="1"/>
        <w:bottom w:val="single" w:sz="2" w:space="10" w:color="3494BA" w:themeColor="accent1" w:shadow="1"/>
        <w:right w:val="single" w:sz="2" w:space="10" w:color="3494BA" w:themeColor="accent1" w:shadow="1"/>
      </w:pBdr>
      <w:ind w:left="1152" w:right="1152"/>
    </w:pPr>
    <w:rPr>
      <w:i/>
      <w:iCs/>
      <w:color w:val="3494BA" w:themeColor="accent1"/>
    </w:rPr>
  </w:style>
  <w:style w:type="paragraph" w:styleId="Textoindependiente">
    <w:name w:val="Body Text"/>
    <w:basedOn w:val="Normal"/>
    <w:link w:val="TextoindependienteCar"/>
    <w:uiPriority w:val="11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1"/>
    <w:semiHidden/>
    <w:rPr>
      <w:sz w:val="20"/>
    </w:rPr>
  </w:style>
  <w:style w:type="paragraph" w:styleId="Textoindependiente2">
    <w:name w:val="Body Text 2"/>
    <w:basedOn w:val="Normal"/>
    <w:link w:val="Textoindependiente2Car"/>
    <w:uiPriority w:val="11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1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1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1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1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1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1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1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1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1"/>
    <w:semiHidden/>
    <w:rPr>
      <w:sz w:val="16"/>
      <w:szCs w:val="16"/>
    </w:rPr>
  </w:style>
  <w:style w:type="paragraph" w:styleId="Descripcin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Cierre">
    <w:name w:val="Closing"/>
    <w:basedOn w:val="Normal"/>
    <w:link w:val="CierreCar"/>
    <w:uiPriority w:val="11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1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1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1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1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1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1"/>
    <w:semiHidden/>
    <w:unhideWhenUsed/>
  </w:style>
  <w:style w:type="character" w:customStyle="1" w:styleId="FechaCar">
    <w:name w:val="Fecha Car"/>
    <w:basedOn w:val="Fuentedeprrafopredeter"/>
    <w:link w:val="Fecha"/>
    <w:uiPriority w:val="11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1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1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1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1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1"/>
    <w:semiHidden/>
    <w:rPr>
      <w:sz w:val="20"/>
      <w:szCs w:val="20"/>
    </w:rPr>
  </w:style>
  <w:style w:type="paragraph" w:styleId="Direccinsobre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1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1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3494BA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DireccinHTML">
    <w:name w:val="HTML Address"/>
    <w:basedOn w:val="Normal"/>
    <w:link w:val="DireccinHTMLCar"/>
    <w:uiPriority w:val="11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1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1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1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1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1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1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1"/>
    <w:semiHidden/>
    <w:rPr>
      <w:sz w:val="20"/>
    </w:rPr>
  </w:style>
  <w:style w:type="paragraph" w:styleId="Textosinformato">
    <w:name w:val="Plain Text"/>
    <w:basedOn w:val="Normal"/>
    <w:link w:val="TextosinformatoC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1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11"/>
    <w:semiHidden/>
    <w:unhideWhenUsed/>
  </w:style>
  <w:style w:type="character" w:customStyle="1" w:styleId="SaludoCar">
    <w:name w:val="Saludo Car"/>
    <w:basedOn w:val="Fuentedeprrafopredeter"/>
    <w:link w:val="Saludo"/>
    <w:uiPriority w:val="11"/>
    <w:semiHidden/>
    <w:rPr>
      <w:sz w:val="20"/>
    </w:rPr>
  </w:style>
  <w:style w:type="paragraph" w:styleId="Firma">
    <w:name w:val="Signature"/>
    <w:basedOn w:val="Normal"/>
    <w:link w:val="FirmaCar"/>
    <w:uiPriority w:val="11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1"/>
    <w:semiHidden/>
    <w:rPr>
      <w:sz w:val="20"/>
    </w:rPr>
  </w:style>
  <w:style w:type="paragraph" w:styleId="Textoconsangra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1"/>
    <w:semiHidden/>
    <w:unhideWhenUsed/>
  </w:style>
  <w:style w:type="paragraph" w:styleId="Encabezadodelista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contecimientos-Oscuro">
    <w:name w:val="Acontecimientos - Oscuro"/>
    <w:basedOn w:val="Normal"/>
    <w:uiPriority w:val="5"/>
    <w:qFormat/>
    <w:pPr>
      <w:spacing w:before="60" w:after="60" w:line="264" w:lineRule="auto"/>
    </w:pPr>
    <w:rPr>
      <w:b/>
      <w:color w:val="A9D5E7" w:themeColor="accent1" w:themeTint="66"/>
    </w:rPr>
  </w:style>
  <w:style w:type="paragraph" w:styleId="Sinespaciado">
    <w:name w:val="No Spacing"/>
    <w:uiPriority w:val="98"/>
    <w:qFormat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Y\AppData\Roaming\Microsoft\Templates\Calendario%20de%20actividades.dotm" TargetMode="External"/></Relationships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actividades</Template>
  <TotalTime>0</TotalTime>
  <Pages>2</Pages>
  <Words>595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2026-07-22T20:36:00Z</dcterms:created>
  <dcterms:modified xsi:type="dcterms:W3CDTF">2026-08-03T15:26:00Z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