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3"/>
        <w:gridCol w:w="4923"/>
      </w:tblGrid>
      <w:tr w:rsidR="00661028" w:rsidRPr="00B961B3" w14:paraId="7F30819B" w14:textId="77777777">
        <w:trPr>
          <w:trHeight w:hRule="exact" w:val="864"/>
        </w:trPr>
        <w:tc>
          <w:tcPr>
            <w:tcW w:w="5721" w:type="dxa"/>
            <w:vAlign w:val="bottom"/>
          </w:tcPr>
          <w:p w14:paraId="6CBB863C" w14:textId="02793242" w:rsidR="00661028" w:rsidRPr="00B961B3" w:rsidRDefault="00062370">
            <w:pPr>
              <w:pStyle w:val="Mes"/>
              <w:rPr>
                <w:noProof/>
              </w:rPr>
            </w:pPr>
            <w:r>
              <w:rPr>
                <w:noProof/>
                <w:lang w:bidi="es-ES"/>
              </w:rPr>
              <w:t>AGOSTO</w:t>
            </w:r>
          </w:p>
        </w:tc>
        <w:tc>
          <w:tcPr>
            <w:tcW w:w="5079" w:type="dxa"/>
            <w:shd w:val="clear" w:color="auto" w:fill="549E39" w:themeFill="accent1"/>
            <w:vAlign w:val="bottom"/>
          </w:tcPr>
          <w:p w14:paraId="7119A088" w14:textId="776C4E19" w:rsidR="00661028" w:rsidRPr="00062370" w:rsidRDefault="00062370">
            <w:pPr>
              <w:rPr>
                <w:noProof/>
                <w:sz w:val="32"/>
                <w:szCs w:val="32"/>
              </w:rPr>
            </w:pPr>
            <w:r w:rsidRPr="00062370">
              <w:rPr>
                <w:noProof/>
                <w:sz w:val="32"/>
                <w:szCs w:val="32"/>
              </w:rPr>
              <w:t xml:space="preserve">INFORMÁTICA Y SISTEMAS </w:t>
            </w:r>
          </w:p>
        </w:tc>
      </w:tr>
      <w:tr w:rsidR="00661028" w:rsidRPr="00B961B3" w14:paraId="493EED69" w14:textId="77777777">
        <w:tc>
          <w:tcPr>
            <w:tcW w:w="5721" w:type="dxa"/>
          </w:tcPr>
          <w:p w14:paraId="02E90F6C" w14:textId="77777777" w:rsidR="00661028" w:rsidRPr="00B961B3" w:rsidRDefault="0081589D">
            <w:pPr>
              <w:pStyle w:val="Ao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5079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2015C4E" w14:textId="7E89BEFA" w:rsidR="00661028" w:rsidRPr="00B961B3" w:rsidRDefault="00661028">
            <w:pPr>
              <w:rPr>
                <w:noProof/>
              </w:rPr>
            </w:pPr>
          </w:p>
        </w:tc>
      </w:tr>
      <w:tr w:rsidR="00661028" w:rsidRPr="00B961B3" w14:paraId="34628731" w14:textId="77777777">
        <w:trPr>
          <w:trHeight w:hRule="exact" w:val="288"/>
        </w:trPr>
        <w:tc>
          <w:tcPr>
            <w:tcW w:w="5721" w:type="dxa"/>
          </w:tcPr>
          <w:p w14:paraId="0E26B428" w14:textId="77777777" w:rsidR="00661028" w:rsidRPr="00B961B3" w:rsidRDefault="00661028">
            <w:pPr>
              <w:rPr>
                <w:noProof/>
              </w:rPr>
            </w:pPr>
          </w:p>
        </w:tc>
        <w:tc>
          <w:tcPr>
            <w:tcW w:w="5079" w:type="dxa"/>
            <w:tcMar>
              <w:left w:w="115" w:type="dxa"/>
              <w:bottom w:w="115" w:type="dxa"/>
              <w:right w:w="115" w:type="dxa"/>
            </w:tcMar>
          </w:tcPr>
          <w:p w14:paraId="7DDA224B" w14:textId="247765B1" w:rsidR="00661028" w:rsidRPr="00B961B3" w:rsidRDefault="00661028">
            <w:pPr>
              <w:pStyle w:val="Descripcin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81"/>
        <w:gridCol w:w="1492"/>
        <w:gridCol w:w="1490"/>
        <w:gridCol w:w="1534"/>
        <w:gridCol w:w="1400"/>
        <w:gridCol w:w="1560"/>
        <w:gridCol w:w="1499"/>
      </w:tblGrid>
      <w:tr w:rsidR="00E65197" w:rsidRPr="00B961B3" w14:paraId="13309B8B" w14:textId="77777777" w:rsidTr="00062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1" w:type="dxa"/>
            <w:tcBorders>
              <w:bottom w:val="single" w:sz="4" w:space="0" w:color="595959" w:themeColor="text1" w:themeTint="A6"/>
            </w:tcBorders>
          </w:tcPr>
          <w:p w14:paraId="42E924AA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92" w:type="dxa"/>
            <w:tcBorders>
              <w:bottom w:val="single" w:sz="4" w:space="0" w:color="595959" w:themeColor="text1" w:themeTint="A6"/>
            </w:tcBorders>
          </w:tcPr>
          <w:p w14:paraId="05305AA3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90" w:type="dxa"/>
            <w:tcBorders>
              <w:bottom w:val="single" w:sz="4" w:space="0" w:color="595959" w:themeColor="text1" w:themeTint="A6"/>
            </w:tcBorders>
          </w:tcPr>
          <w:p w14:paraId="2B11E0A1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67E349EA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400" w:type="dxa"/>
            <w:tcBorders>
              <w:bottom w:val="single" w:sz="4" w:space="0" w:color="595959" w:themeColor="text1" w:themeTint="A6"/>
            </w:tcBorders>
          </w:tcPr>
          <w:p w14:paraId="15979683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7375E6C5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9" w:type="dxa"/>
            <w:tcBorders>
              <w:bottom w:val="single" w:sz="4" w:space="0" w:color="595959" w:themeColor="text1" w:themeTint="A6"/>
            </w:tcBorders>
          </w:tcPr>
          <w:p w14:paraId="0D2302D7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062370" w:rsidRPr="00B961B3" w14:paraId="69D1A66C" w14:textId="77777777" w:rsidTr="0006237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FFFFFF" w:themeFill="background1"/>
          </w:tcPr>
          <w:p w14:paraId="4ACBE82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0B95228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2022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7359E45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7D5D32" w:rsidRPr="00B961B3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5A99B4E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b/>
                <w:noProof/>
                <w:lang w:bidi="es-ES"/>
              </w:rPr>
              <w:instrText>!C2 No está en la tabla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55BDA68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b/>
                <w:noProof/>
                <w:lang w:bidi="es-ES"/>
              </w:rPr>
              <w:instrText>!D2 No está en la tabla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7AB8EF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B98A3D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sábado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47549" w:rsidRPr="00B961B3" w14:paraId="2E82AC80" w14:textId="77777777" w:rsidTr="00062370">
        <w:trPr>
          <w:trHeight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FFFFFF" w:themeFill="background1"/>
          </w:tcPr>
          <w:p w14:paraId="2AEA761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7FC1500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3628308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3EDA7AFE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5EAD34D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5D122C1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32F0940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606ECAC4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620729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5D88DE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FC9A81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642893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197F84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E1C6CB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383C02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13119AEE" w14:textId="77777777" w:rsidTr="001D2220">
        <w:trPr>
          <w:trHeight w:hRule="exact" w:val="1521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565A90F" w14:textId="113145A4" w:rsidR="0052741E" w:rsidRPr="00B961B3" w:rsidRDefault="001D2220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Educación,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Secretaria General.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8134E7B" w14:textId="06346E79" w:rsidR="0052741E" w:rsidRPr="00B961B3" w:rsidRDefault="001D2220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Registro Civil, </w:t>
            </w:r>
            <w:r>
              <w:rPr>
                <w:noProof/>
              </w:rPr>
              <w:t>Asistencia en Casa de la Cultura.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7B6C111" w14:textId="700B6124" w:rsidR="0052741E" w:rsidRPr="00B961B3" w:rsidRDefault="001D2220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el DIF, </w:t>
            </w:r>
            <w:r>
              <w:rPr>
                <w:noProof/>
              </w:rPr>
              <w:t>Asistencia en área de Deportes,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Tesorería</w:t>
            </w:r>
            <w:r w:rsidR="00627C32">
              <w:rPr>
                <w:noProof/>
              </w:rPr>
              <w:t>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91970BB" w14:textId="27520523" w:rsidR="0052741E" w:rsidRPr="00B961B3" w:rsidRDefault="00CF7196" w:rsidP="0052741E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006A1AE" w14:textId="24F0FFE2" w:rsidR="0052741E" w:rsidRPr="00B961B3" w:rsidRDefault="007F4469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Ecológia,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Ganadería.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97571B1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9977935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62A677AA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5716A8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B10EDF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385578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D7A834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00AC9A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8E5FDF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A4D4D9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3E2D1705" w14:textId="77777777" w:rsidTr="00905CCC">
        <w:trPr>
          <w:trHeight w:hRule="exact" w:val="1548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7499E7C" w14:textId="082FAA01" w:rsidR="0052741E" w:rsidRPr="00B961B3" w:rsidRDefault="00BA5D33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Prevención Social, </w:t>
            </w:r>
            <w:r>
              <w:rPr>
                <w:noProof/>
              </w:rPr>
              <w:t>Asistencia en área de Ecológia,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E51B9D6" w14:textId="2FD3666C" w:rsidR="0052741E" w:rsidRPr="00BA5D33" w:rsidRDefault="00BA5D33" w:rsidP="0052741E"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Casa de la Cultura,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Catastro.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05328D3" w14:textId="7CFA19E7" w:rsidR="0052741E" w:rsidRPr="00B961B3" w:rsidRDefault="00905CCC" w:rsidP="0052741E">
            <w:pPr>
              <w:rPr>
                <w:noProof/>
              </w:rPr>
            </w:pPr>
            <w:r>
              <w:rPr>
                <w:noProof/>
              </w:rPr>
              <w:t>Asistencia en área de Promotoría de Salud,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>Asistencia en área de Ganadería</w:t>
            </w:r>
            <w:r>
              <w:rPr>
                <w:noProof/>
              </w:rPr>
              <w:t>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151F794" w14:textId="5D9C95E7" w:rsidR="0052741E" w:rsidRPr="00B961B3" w:rsidRDefault="00BA5D33" w:rsidP="0052741E">
            <w:pPr>
              <w:rPr>
                <w:noProof/>
              </w:rPr>
            </w:pPr>
            <w:r>
              <w:rPr>
                <w:noProof/>
              </w:rPr>
              <w:t>Asistencia en área de Ecológia,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SIPINNA.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093A2D6" w14:textId="05AA21DA" w:rsidR="0052741E" w:rsidRPr="00B961B3" w:rsidRDefault="00CF7196" w:rsidP="0052741E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ADABCD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48A7166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72021690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2D8E0C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534E4F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9410FC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0063D2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A64B31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436925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C9883B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E65197" w:rsidRPr="00B961B3" w14:paraId="3EDD72D8" w14:textId="77777777" w:rsidTr="00BB64CD">
        <w:trPr>
          <w:trHeight w:hRule="exact" w:val="2248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52881A8" w14:textId="062AAAFC" w:rsidR="0052741E" w:rsidRPr="00B961B3" w:rsidRDefault="00BB64CD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Obras Públicas,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Desarrollo Urbano.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E02E0E0" w14:textId="38A02C35" w:rsidR="0052741E" w:rsidRPr="00B961B3" w:rsidRDefault="00BB64CD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Oficialia Mayor,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Promoción Económica, </w:t>
            </w:r>
            <w:r>
              <w:rPr>
                <w:noProof/>
              </w:rPr>
              <w:t>Asistencia en área de C</w:t>
            </w:r>
            <w:r>
              <w:rPr>
                <w:noProof/>
              </w:rPr>
              <w:t>OMUR.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F79B8DC" w14:textId="78FFA810" w:rsidR="0052741E" w:rsidRPr="00627C32" w:rsidRDefault="00627C32" w:rsidP="0052741E">
            <w:r>
              <w:rPr>
                <w:noProof/>
              </w:rPr>
              <w:t>Asistencia en área de Tesorería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Promotoría de Salud, 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BB58E57" w14:textId="4CE9B5CA" w:rsidR="0052741E" w:rsidRPr="00B961B3" w:rsidRDefault="00CF7196" w:rsidP="0052741E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F225ED9" w14:textId="31F4A916" w:rsidR="0052741E" w:rsidRPr="00B961B3" w:rsidRDefault="00CF7196" w:rsidP="0052741E">
            <w:pPr>
              <w:rPr>
                <w:noProof/>
              </w:rPr>
            </w:pPr>
            <w:r>
              <w:rPr>
                <w:noProof/>
              </w:rPr>
              <w:t>Asistencia en área de Catastro, Asistencia en Registro Civil.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49D6A0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5F83A33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E65197" w:rsidRPr="00B961B3" w14:paraId="6E78ED4A" w14:textId="77777777" w:rsidTr="0006237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08BAAC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92353C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B510D8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F81860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700AAF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FABA48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6D32D2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062370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64231C" w:rsidRPr="00B961B3" w14:paraId="2095C670" w14:textId="77777777" w:rsidTr="0064231C">
        <w:trPr>
          <w:trHeight w:hRule="exact" w:val="1336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03416D6" w14:textId="1EAB50F4" w:rsidR="0064231C" w:rsidRPr="00B961B3" w:rsidRDefault="0064231C" w:rsidP="00BB64CD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95CD965" w14:textId="0E3EC3FF" w:rsidR="00BA5D33" w:rsidRPr="00BA5D33" w:rsidRDefault="00BA5D33" w:rsidP="00BA5D33">
            <w:r>
              <w:rPr>
                <w:noProof/>
              </w:rPr>
              <w:t>Asistencia en área de Ecológia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Catastro.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A0CE6BC" w14:textId="06A42F9D" w:rsidR="0064231C" w:rsidRPr="00B961B3" w:rsidRDefault="00BA5D33" w:rsidP="0064231C">
            <w:pPr>
              <w:rPr>
                <w:noProof/>
              </w:rPr>
            </w:pP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 xml:space="preserve">Registro Civil,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Educación.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BFC9B7B" w14:textId="18108DBA" w:rsidR="0064231C" w:rsidRPr="00B961B3" w:rsidRDefault="0064231C" w:rsidP="0064231C">
            <w:pPr>
              <w:rPr>
                <w:noProof/>
              </w:rPr>
            </w:pPr>
            <w:r>
              <w:rPr>
                <w:noProof/>
              </w:rPr>
              <w:t xml:space="preserve">Asistencia en área </w:t>
            </w:r>
            <w:r>
              <w:rPr>
                <w:noProof/>
              </w:rPr>
              <w:t>de Registro Civil, asistencia en el área de Sindicatura.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4E587B6" w14:textId="22D83249" w:rsidR="0064231C" w:rsidRPr="00B961B3" w:rsidRDefault="0064231C" w:rsidP="0064231C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DIF, </w:t>
            </w:r>
            <w:r>
              <w:rPr>
                <w:noProof/>
              </w:rPr>
              <w:t>Asistencia en área de Catastro,</w:t>
            </w:r>
            <w:r>
              <w:rPr>
                <w:noProof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4943CA3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5E72C27" w14:textId="77777777" w:rsidR="0064231C" w:rsidRPr="00B961B3" w:rsidRDefault="0064231C" w:rsidP="0064231C">
            <w:pPr>
              <w:rPr>
                <w:noProof/>
              </w:rPr>
            </w:pPr>
          </w:p>
        </w:tc>
      </w:tr>
      <w:tr w:rsidR="0064231C" w:rsidRPr="00B961B3" w14:paraId="7A0065A4" w14:textId="77777777" w:rsidTr="0006237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CEA6A3D" w14:textId="77777777" w:rsidR="0064231C" w:rsidRPr="00B961B3" w:rsidRDefault="0064231C" w:rsidP="0064231C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31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B7DFA8" w:themeColor="accent1" w:themeTint="66" w:fill="auto"/>
          </w:tcPr>
          <w:p w14:paraId="37FA7ECD" w14:textId="77777777" w:rsidR="0064231C" w:rsidRPr="00B961B3" w:rsidRDefault="0064231C" w:rsidP="0064231C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1FDF53BE" w14:textId="77777777" w:rsidR="0064231C" w:rsidRPr="00B961B3" w:rsidRDefault="0064231C" w:rsidP="0064231C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559C6E9F" w14:textId="77777777" w:rsidR="0064231C" w:rsidRPr="00B961B3" w:rsidRDefault="0064231C" w:rsidP="0064231C">
            <w:pPr>
              <w:pStyle w:val="Fechas"/>
              <w:rPr>
                <w:noProof/>
              </w:rPr>
            </w:pP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6D4CB85A" w14:textId="77777777" w:rsidR="0064231C" w:rsidRPr="00B961B3" w:rsidRDefault="0064231C" w:rsidP="0064231C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334958CC" w14:textId="77777777" w:rsidR="0064231C" w:rsidRPr="00B961B3" w:rsidRDefault="0064231C" w:rsidP="0064231C">
            <w:pPr>
              <w:pStyle w:val="Fechas"/>
              <w:rPr>
                <w:noProof/>
              </w:rPr>
            </w:pP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B7DFA8" w:themeFill="accent1" w:themeFillTint="66"/>
          </w:tcPr>
          <w:p w14:paraId="1FE04694" w14:textId="77777777" w:rsidR="0064231C" w:rsidRPr="00B961B3" w:rsidRDefault="0064231C" w:rsidP="0064231C">
            <w:pPr>
              <w:pStyle w:val="Fechas"/>
              <w:rPr>
                <w:noProof/>
              </w:rPr>
            </w:pPr>
          </w:p>
        </w:tc>
      </w:tr>
      <w:tr w:rsidR="0064231C" w:rsidRPr="00B961B3" w14:paraId="38432A66" w14:textId="77777777" w:rsidTr="0064231C">
        <w:trPr>
          <w:trHeight w:hRule="exact" w:val="1452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C484886" w14:textId="30BCC443" w:rsidR="0064231C" w:rsidRPr="00B961B3" w:rsidRDefault="0064231C" w:rsidP="0064231C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B7DFA8" w:themeColor="accent1" w:themeTint="66" w:fill="auto"/>
          </w:tcPr>
          <w:p w14:paraId="7C1337EF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0855C463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5D5BC77B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25009865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22E324F3" w14:textId="77777777" w:rsidR="0064231C" w:rsidRPr="00B961B3" w:rsidRDefault="0064231C" w:rsidP="0064231C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B7DFA8" w:themeFill="accent1" w:themeFillTint="66"/>
          </w:tcPr>
          <w:p w14:paraId="7F0D31F9" w14:textId="77777777" w:rsidR="0064231C" w:rsidRPr="00B961B3" w:rsidRDefault="0064231C" w:rsidP="0064231C">
            <w:pPr>
              <w:rPr>
                <w:noProof/>
              </w:rPr>
            </w:pPr>
          </w:p>
        </w:tc>
      </w:tr>
    </w:tbl>
    <w:p w14:paraId="03BE5829" w14:textId="77777777" w:rsidR="00661028" w:rsidRPr="00B961B3" w:rsidRDefault="00661028">
      <w:pPr>
        <w:pStyle w:val="Sinespaciado"/>
        <w:rPr>
          <w:noProof/>
        </w:rPr>
      </w:pPr>
    </w:p>
    <w:p w14:paraId="0ED5D6D1" w14:textId="77777777" w:rsidR="00661028" w:rsidRPr="00B961B3" w:rsidRDefault="00661028">
      <w:pPr>
        <w:pStyle w:val="Sinespaciado"/>
        <w:rPr>
          <w:noProof/>
        </w:rPr>
      </w:pPr>
    </w:p>
    <w:sectPr w:rsidR="00661028" w:rsidRPr="00B961B3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7838" w14:textId="77777777" w:rsidR="00E5336B" w:rsidRDefault="00E5336B">
      <w:pPr>
        <w:spacing w:before="0" w:after="0"/>
      </w:pPr>
      <w:r>
        <w:separator/>
      </w:r>
    </w:p>
  </w:endnote>
  <w:endnote w:type="continuationSeparator" w:id="0">
    <w:p w14:paraId="24F5DC3B" w14:textId="77777777" w:rsidR="00E5336B" w:rsidRDefault="00E533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3A80" w14:textId="77777777" w:rsidR="00E5336B" w:rsidRDefault="00E5336B">
      <w:pPr>
        <w:spacing w:before="0" w:after="0"/>
      </w:pPr>
      <w:r>
        <w:separator/>
      </w:r>
    </w:p>
  </w:footnote>
  <w:footnote w:type="continuationSeparator" w:id="0">
    <w:p w14:paraId="7158F853" w14:textId="77777777" w:rsidR="00E5336B" w:rsidRDefault="00E533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8/2026"/>
    <w:docVar w:name="MonthStart" w:val="01/08/2026"/>
    <w:docVar w:name="ShowDynamicGuides" w:val="1"/>
    <w:docVar w:name="ShowMarginGuides" w:val="0"/>
    <w:docVar w:name="ShowOutlines" w:val="0"/>
    <w:docVar w:name="ShowStaticGuides" w:val="0"/>
  </w:docVars>
  <w:rsids>
    <w:rsidRoot w:val="00062370"/>
    <w:rsid w:val="00013CD4"/>
    <w:rsid w:val="000264EF"/>
    <w:rsid w:val="00043E9F"/>
    <w:rsid w:val="00062370"/>
    <w:rsid w:val="00147549"/>
    <w:rsid w:val="001D2220"/>
    <w:rsid w:val="00334DB9"/>
    <w:rsid w:val="00344E5B"/>
    <w:rsid w:val="004615C7"/>
    <w:rsid w:val="004D2DF0"/>
    <w:rsid w:val="0052741E"/>
    <w:rsid w:val="00627C32"/>
    <w:rsid w:val="0064231C"/>
    <w:rsid w:val="00661028"/>
    <w:rsid w:val="00683AD2"/>
    <w:rsid w:val="007D5D32"/>
    <w:rsid w:val="007F4469"/>
    <w:rsid w:val="008111A1"/>
    <w:rsid w:val="0081589D"/>
    <w:rsid w:val="008C666A"/>
    <w:rsid w:val="008E106A"/>
    <w:rsid w:val="00905CCC"/>
    <w:rsid w:val="00921F35"/>
    <w:rsid w:val="00A9066E"/>
    <w:rsid w:val="00B4398C"/>
    <w:rsid w:val="00B961B3"/>
    <w:rsid w:val="00BA5D33"/>
    <w:rsid w:val="00BA7574"/>
    <w:rsid w:val="00BB64CD"/>
    <w:rsid w:val="00C7050E"/>
    <w:rsid w:val="00CA1B39"/>
    <w:rsid w:val="00CF02D9"/>
    <w:rsid w:val="00CF7196"/>
    <w:rsid w:val="00D4237E"/>
    <w:rsid w:val="00DB6D13"/>
    <w:rsid w:val="00E5336B"/>
    <w:rsid w:val="00E65197"/>
    <w:rsid w:val="00E92894"/>
    <w:rsid w:val="00F926D2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290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3E762A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549E39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549E39" w:themeColor="accent1" w:shadow="1"/>
        <w:left w:val="single" w:sz="2" w:space="10" w:color="549E39" w:themeColor="accent1" w:shadow="1"/>
        <w:bottom w:val="single" w:sz="2" w:space="10" w:color="549E39" w:themeColor="accent1" w:shadow="1"/>
        <w:right w:val="single" w:sz="2" w:space="10" w:color="549E39" w:themeColor="accent1" w:shadow="1"/>
      </w:pBdr>
      <w:ind w:left="1152" w:right="1152"/>
    </w:pPr>
    <w:rPr>
      <w:i/>
      <w:iCs/>
      <w:color w:val="549E39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549E39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B7DFA8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1</Pages>
  <Words>551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2026-08-24T16:03:00Z</dcterms:created>
  <dcterms:modified xsi:type="dcterms:W3CDTF">2026-09-02T02:37:00Z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