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07A3E74A" w:rsidR="00EA415B" w:rsidRPr="00A62E28" w:rsidRDefault="0083627A" w:rsidP="00525A3C">
            <w:pPr>
              <w:pStyle w:val="Mes"/>
            </w:pPr>
            <w:r>
              <w:rPr>
                <w:sz w:val="96"/>
                <w:lang w:bidi="es-ES"/>
              </w:rPr>
              <w:t>FEBRERO</w:t>
            </w:r>
            <w:r w:rsidR="00F30DCB" w:rsidRPr="00CE3C56">
              <w:rPr>
                <w:sz w:val="96"/>
                <w:lang w:bidi="es-ES"/>
              </w:rPr>
              <w:t xml:space="preserve">       </w:t>
            </w:r>
            <w:r w:rsidR="0055674E" w:rsidRPr="00CE3C56">
              <w:rPr>
                <w:sz w:val="96"/>
                <w:lang w:bidi="es-ES"/>
              </w:rPr>
              <w:t xml:space="preserve">       </w:t>
            </w:r>
            <w:r w:rsidR="003545C8">
              <w:rPr>
                <w:sz w:val="96"/>
                <w:lang w:bidi="es-ES"/>
              </w:rPr>
              <w:t xml:space="preserve">   </w:t>
            </w:r>
            <w:r w:rsidR="00CE3C56">
              <w:rPr>
                <w:sz w:val="96"/>
                <w:lang w:bidi="es-ES"/>
              </w:rPr>
              <w:t xml:space="preserve">     </w:t>
            </w:r>
            <w:r w:rsidR="003545C8">
              <w:rPr>
                <w:sz w:val="96"/>
                <w:lang w:bidi="es-ES"/>
              </w:rPr>
              <w:t xml:space="preserve">   </w:t>
            </w:r>
            <w:r w:rsidR="00F5707B">
              <w:rPr>
                <w:sz w:val="96"/>
                <w:lang w:bidi="es-ES"/>
              </w:rPr>
              <w:t xml:space="preserve"> </w:t>
            </w:r>
            <w:r>
              <w:rPr>
                <w:sz w:val="96"/>
                <w:lang w:bidi="es-ES"/>
              </w:rPr>
              <w:t xml:space="preserve">       </w:t>
            </w:r>
            <w:r w:rsidR="00525A3C">
              <w:rPr>
                <w:sz w:val="72"/>
                <w:lang w:bidi="es-ES"/>
              </w:rPr>
              <w:t>2026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19"/>
        <w:gridCol w:w="2404"/>
        <w:gridCol w:w="2358"/>
        <w:gridCol w:w="2325"/>
        <w:gridCol w:w="2126"/>
        <w:gridCol w:w="2127"/>
        <w:gridCol w:w="1923"/>
      </w:tblGrid>
      <w:tr w:rsidR="005B5EBA" w:rsidRPr="00A62E28" w14:paraId="606AD6B8" w14:textId="77777777" w:rsidTr="00970F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19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404" w:type="dxa"/>
          </w:tcPr>
          <w:p w14:paraId="21BC5388" w14:textId="77777777" w:rsidR="00EA415B" w:rsidRPr="00A62E28" w:rsidRDefault="00C8306C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C8306C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325" w:type="dxa"/>
          </w:tcPr>
          <w:p w14:paraId="55403CE4" w14:textId="77777777" w:rsidR="00EA415B" w:rsidRPr="00A62E28" w:rsidRDefault="00C8306C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126" w:type="dxa"/>
          </w:tcPr>
          <w:p w14:paraId="1C6CCAAD" w14:textId="77777777" w:rsidR="00EA415B" w:rsidRPr="00A62E28" w:rsidRDefault="00C8306C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C8306C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C8306C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70F08">
        <w:tc>
          <w:tcPr>
            <w:tcW w:w="2119" w:type="dxa"/>
            <w:tcBorders>
              <w:bottom w:val="nil"/>
            </w:tcBorders>
          </w:tcPr>
          <w:p w14:paraId="7DBC29C8" w14:textId="366171A9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instrText>" 1 ""</w:instrTex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bottom w:val="nil"/>
            </w:tcBorders>
          </w:tcPr>
          <w:p w14:paraId="369BCECD" w14:textId="0B1BAF6E" w:rsidR="00EA415B" w:rsidRPr="00A62E28" w:rsidRDefault="00EA415B">
            <w:pPr>
              <w:pStyle w:val="Fechas"/>
            </w:pPr>
          </w:p>
        </w:tc>
        <w:tc>
          <w:tcPr>
            <w:tcW w:w="2358" w:type="dxa"/>
            <w:tcBorders>
              <w:bottom w:val="nil"/>
            </w:tcBorders>
          </w:tcPr>
          <w:p w14:paraId="12594CBE" w14:textId="5F587E18" w:rsidR="00EA415B" w:rsidRPr="00A62E28" w:rsidRDefault="00EA415B" w:rsidP="00970F08">
            <w:pPr>
              <w:pStyle w:val="Fechas"/>
            </w:pPr>
          </w:p>
        </w:tc>
        <w:tc>
          <w:tcPr>
            <w:tcW w:w="2325" w:type="dxa"/>
            <w:tcBorders>
              <w:bottom w:val="nil"/>
            </w:tcBorders>
          </w:tcPr>
          <w:p w14:paraId="06E1C654" w14:textId="2B8430E0" w:rsidR="00EA415B" w:rsidRPr="00A62E28" w:rsidRDefault="00EA415B">
            <w:pPr>
              <w:pStyle w:val="Fechas"/>
            </w:pPr>
          </w:p>
        </w:tc>
        <w:tc>
          <w:tcPr>
            <w:tcW w:w="2126" w:type="dxa"/>
            <w:tcBorders>
              <w:bottom w:val="nil"/>
            </w:tcBorders>
          </w:tcPr>
          <w:p w14:paraId="1E824BED" w14:textId="7085AF86" w:rsidR="00EA415B" w:rsidRPr="00A62E28" w:rsidRDefault="00EA415B">
            <w:pPr>
              <w:pStyle w:val="Fechas"/>
            </w:pPr>
          </w:p>
        </w:tc>
        <w:tc>
          <w:tcPr>
            <w:tcW w:w="2127" w:type="dxa"/>
            <w:tcBorders>
              <w:bottom w:val="nil"/>
            </w:tcBorders>
          </w:tcPr>
          <w:p w14:paraId="07A77A8C" w14:textId="13E95C20" w:rsidR="00EA415B" w:rsidRPr="00A62E28" w:rsidRDefault="00EA415B">
            <w:pPr>
              <w:pStyle w:val="Fechas"/>
            </w:pPr>
          </w:p>
        </w:tc>
        <w:tc>
          <w:tcPr>
            <w:tcW w:w="1923" w:type="dxa"/>
            <w:tcBorders>
              <w:bottom w:val="nil"/>
            </w:tcBorders>
          </w:tcPr>
          <w:p w14:paraId="3F151038" w14:textId="2B3BA307" w:rsidR="00EA415B" w:rsidRPr="00A62E28" w:rsidRDefault="0083627A" w:rsidP="00DD4B44">
            <w:pPr>
              <w:pStyle w:val="Fechas"/>
            </w:pPr>
            <w:r>
              <w:t>1</w:t>
            </w:r>
          </w:p>
        </w:tc>
      </w:tr>
      <w:tr w:rsidR="005B5EBA" w:rsidRPr="00A62E28" w14:paraId="0FC9E375" w14:textId="77777777" w:rsidTr="00465065">
        <w:trPr>
          <w:trHeight w:hRule="exact" w:val="1201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1F0AFF38" w14:textId="44A885C0" w:rsidR="00EA415B" w:rsidRPr="00F10B5D" w:rsidRDefault="00EA415B" w:rsidP="00525A3C">
            <w:pPr>
              <w:pStyle w:val="Fechas"/>
              <w:jc w:val="left"/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03EDD845" w14:textId="74B794DD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68E8923" w14:textId="716533E9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52FD4CA" w14:textId="535BDBC3" w:rsidR="00EA415B" w:rsidRPr="00726D0D" w:rsidRDefault="00EA415B" w:rsidP="0083627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7031165" w14:textId="5AA8580C" w:rsidR="00EA415B" w:rsidRPr="00F10B5D" w:rsidRDefault="00EA415B" w:rsidP="0083627A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4E59F9A8" w:rsidR="00EA415B" w:rsidRPr="00F10B5D" w:rsidRDefault="00EA415B" w:rsidP="000E31C8">
            <w:pPr>
              <w:pStyle w:val="Fechas"/>
              <w:jc w:val="center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075CD7A7" w14:textId="5CEE2AB3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69FD7C14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7CF13085" w:rsidR="00EA415B" w:rsidRPr="00F10B5D" w:rsidRDefault="0083627A">
            <w:pPr>
              <w:pStyle w:val="Fechas"/>
            </w:pPr>
            <w:r>
              <w:rPr>
                <w:lang w:bidi="es-ES"/>
              </w:rPr>
              <w:t>2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0EC1149D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3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47D293A1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4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01E5831C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5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3543B1F3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6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1D5BB671" w:rsidR="00EA415B" w:rsidRPr="00F10B5D" w:rsidRDefault="0083627A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7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2D4D8B92" w:rsidR="00EA415B" w:rsidRPr="00A62E28" w:rsidRDefault="0083627A" w:rsidP="00A839AB">
            <w:pPr>
              <w:pStyle w:val="Fechas"/>
            </w:pPr>
            <w:r>
              <w:rPr>
                <w:lang w:bidi="es-ES"/>
              </w:rPr>
              <w:t>8</w:t>
            </w:r>
          </w:p>
        </w:tc>
      </w:tr>
      <w:tr w:rsidR="005B5EBA" w:rsidRPr="00A62E28" w14:paraId="039DC3C8" w14:textId="77777777" w:rsidTr="00970F08">
        <w:trPr>
          <w:trHeight w:hRule="exact" w:val="119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75F0DFAF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8DEEB2" w14:textId="0BECC9D9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1E85C685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C0AFDEE" w14:textId="7ABC5BC2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EA415B" w:rsidRPr="00F10B5D" w:rsidRDefault="00EA415B" w:rsidP="005D29C9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5D29C9" w:rsidRPr="00F10B5D" w:rsidRDefault="00711F56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2F8547F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0CB70FA9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23C8D6E6" w:rsidR="00EA415B" w:rsidRPr="00F10B5D" w:rsidRDefault="00F30DCB" w:rsidP="00F30DCB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</w:t>
            </w:r>
            <w:r w:rsidR="000E31C8">
              <w:rPr>
                <w:rFonts w:ascii="Calibri" w:hAnsi="Calibri" w:cs="Calibri"/>
                <w:lang w:bidi="es-ES"/>
              </w:rPr>
              <w:t xml:space="preserve">                               </w:t>
            </w:r>
            <w:r w:rsidR="0083627A">
              <w:rPr>
                <w:rFonts w:ascii="Calibri" w:hAnsi="Calibri" w:cs="Calibri"/>
                <w:lang w:bidi="es-ES"/>
              </w:rPr>
              <w:t>9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71B86B45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10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14AA3209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11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51A6559C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12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081F4DD5" w:rsidR="00EA415B" w:rsidRPr="00F10B5D" w:rsidRDefault="0083627A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13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5EAA3BE0" w:rsidR="00EA415B" w:rsidRPr="00F10B5D" w:rsidRDefault="0083627A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14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771617C1" w:rsidR="00EA415B" w:rsidRPr="00A62E28" w:rsidRDefault="00AA16C9" w:rsidP="00A839AB">
            <w:pPr>
              <w:pStyle w:val="Fechas"/>
            </w:pPr>
            <w:r>
              <w:rPr>
                <w:lang w:bidi="es-ES"/>
              </w:rPr>
              <w:t>15</w:t>
            </w:r>
          </w:p>
        </w:tc>
      </w:tr>
      <w:tr w:rsidR="005B5EBA" w:rsidRPr="00A62E28" w14:paraId="01FD18A9" w14:textId="77777777" w:rsidTr="00970F08">
        <w:trPr>
          <w:trHeight w:hRule="exact" w:val="117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0809BC2D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5E08E40" w14:textId="6CCF039C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63011C0B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2BE0E81" w14:textId="13D0332C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CD19129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03F623A" w14:textId="65677E9E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74D70FFC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AA80C30" w14:textId="1977A71F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1E0832E" w14:textId="2ED44B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BE83AFF" w14:textId="4C61592B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42D8CF62" w:rsidR="00EA415B" w:rsidRPr="005B5EBA" w:rsidRDefault="00711F56" w:rsidP="000E31C8">
            <w:pPr>
              <w:pStyle w:val="Fechas"/>
              <w:jc w:val="center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1298B26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7CB3E42A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3B9F3A81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16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056CB9F3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17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2A58DEBE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18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2A37EB13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19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0DC3B5CF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20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75857950" w:rsidR="00EA415B" w:rsidRPr="00F10B5D" w:rsidRDefault="00AA16C9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21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0C33C5BB" w:rsidR="00970F08" w:rsidRPr="00A62E28" w:rsidRDefault="00AA16C9" w:rsidP="00A839AB">
            <w:pPr>
              <w:pStyle w:val="Fechas"/>
              <w:tabs>
                <w:tab w:val="right" w:pos="1707"/>
              </w:tabs>
              <w:rPr>
                <w:lang w:bidi="es-ES"/>
              </w:rPr>
            </w:pPr>
            <w:r>
              <w:rPr>
                <w:lang w:bidi="es-ES"/>
              </w:rPr>
              <w:t>22</w:t>
            </w:r>
          </w:p>
        </w:tc>
      </w:tr>
      <w:tr w:rsidR="005B5EBA" w:rsidRPr="00A62E28" w14:paraId="6D929CE1" w14:textId="77777777" w:rsidTr="002658DC">
        <w:trPr>
          <w:trHeight w:hRule="exact" w:val="1177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09E23C5B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1C4525AF" w14:textId="47326765" w:rsidR="005564B3" w:rsidRPr="00F10B5D" w:rsidRDefault="005564B3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24064EF3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23C358F5" w14:textId="1EDA35CA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12038BF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8387331" w14:textId="66EB737E" w:rsidR="00EA415B" w:rsidRPr="00F10B5D" w:rsidRDefault="00EA415B" w:rsidP="0046506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67E5F1A3" w14:textId="77777777" w:rsidR="003545C8" w:rsidRPr="00F10B5D" w:rsidRDefault="003545C8" w:rsidP="003545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48A7DD84" w14:textId="67432FD8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5776DE19" w14:textId="389508C9" w:rsidR="005B5EBA" w:rsidRPr="00F10B5D" w:rsidRDefault="005B5EBA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AE9EC10" w14:textId="47C1AC04" w:rsidR="00EA415B" w:rsidRPr="005B5EBA" w:rsidRDefault="00EA415B" w:rsidP="005B5EBA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EA415B" w:rsidRPr="00F10B5D" w:rsidRDefault="00711F56" w:rsidP="000E31C8">
            <w:pPr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10CF4B89" w:rsidR="00EA415B" w:rsidRPr="00A62E28" w:rsidRDefault="000E31C8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25896AA8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3F124C97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23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42B08A67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24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4B8B16FD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46C466DB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26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45EB1C7D" w:rsidR="00EA415B" w:rsidRPr="00F10B5D" w:rsidRDefault="00AA16C9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27</w: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6B647ED4" w:rsidR="00EA415B" w:rsidRPr="00F10B5D" w:rsidRDefault="003545C8" w:rsidP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             </w:t>
            </w:r>
            <w:r w:rsidR="00AA16C9">
              <w:rPr>
                <w:rFonts w:ascii="Calibri" w:hAnsi="Calibri" w:cs="Calibri"/>
                <w:lang w:bidi="es-ES"/>
              </w:rPr>
              <w:t>28</w:t>
            </w:r>
            <w:r>
              <w:rPr>
                <w:rFonts w:ascii="Calibri" w:hAnsi="Calibri" w:cs="Calibri"/>
                <w:lang w:bidi="es-ES"/>
              </w:rPr>
              <w:t xml:space="preserve">                  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268D23C5" w:rsidR="00EA415B" w:rsidRPr="00A62E28" w:rsidRDefault="00375B27" w:rsidP="003545C8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5B5EBA" w:rsidRPr="00A62E28" w14:paraId="092D5A69" w14:textId="77777777" w:rsidTr="00A839AB">
        <w:trPr>
          <w:trHeight w:hRule="exact" w:val="1254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6FEAEE80" w14:textId="460B027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27344148" w14:textId="77777777" w:rsidR="00D043E3" w:rsidRPr="00D043E3" w:rsidRDefault="00D043E3" w:rsidP="00D043E3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D043E3">
              <w:rPr>
                <w:rFonts w:ascii="Calibri" w:hAnsi="Calibri" w:cs="Calibri"/>
                <w:color w:val="A32F40"/>
              </w:rPr>
              <w:t xml:space="preserve">ATENCION AL PUBLICO PERSONALMENTE Y POR LLAMADAS EXPEDICION DE ACTAS REGISTRO DE ACTOS </w:t>
            </w:r>
          </w:p>
          <w:p w14:paraId="1B1D71D2" w14:textId="40CD0A3F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D919410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3A44B1F" w14:textId="094A7D0C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158DF286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0E2C930" w14:textId="39F1411F" w:rsidR="00EA415B" w:rsidRPr="00F10B5D" w:rsidRDefault="00EA415B" w:rsidP="002658D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774D29F9" w14:textId="447BC88E" w:rsidR="00EA415B" w:rsidRPr="00F10B5D" w:rsidRDefault="00D043E3" w:rsidP="00D043E3">
            <w:pPr>
              <w:pStyle w:val="Fechas"/>
              <w:jc w:val="left"/>
              <w:rPr>
                <w:rFonts w:ascii="Calibri" w:hAnsi="Calibri" w:cs="Calibri"/>
              </w:rPr>
            </w:pPr>
            <w:r w:rsidRPr="002658DC">
              <w:rPr>
                <w:rFonts w:ascii="Calibri" w:hAnsi="Calibri" w:cs="Calibri"/>
                <w:b/>
                <w:color w:val="A32F40"/>
              </w:rPr>
              <w:t>ENTREGA DE DOCUMENTACION MENSUAL EN LA DIRECCION GENERAL DE REGISTRO CIVIL (GDL</w:t>
            </w:r>
            <w:r>
              <w:rPr>
                <w:rFonts w:ascii="Calibri" w:hAnsi="Calibri" w:cs="Calibri"/>
                <w:b/>
                <w:color w:val="A32F40"/>
              </w:rPr>
              <w:t>)</w:t>
            </w: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2396A4F7" w:rsidR="00EA415B" w:rsidRPr="00F10B5D" w:rsidRDefault="00525A3C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49EFCAC6" w:rsidR="00EA415B" w:rsidRPr="00A62E28" w:rsidRDefault="00EA415B" w:rsidP="000E31C8">
            <w:pPr>
              <w:jc w:val="center"/>
            </w:pPr>
          </w:p>
        </w:tc>
      </w:tr>
      <w:tr w:rsidR="005B5EBA" w:rsidRPr="00A62E28" w14:paraId="456AB129" w14:textId="77777777" w:rsidTr="00970F08">
        <w:trPr>
          <w:trHeight w:val="68"/>
        </w:trPr>
        <w:tc>
          <w:tcPr>
            <w:tcW w:w="2119" w:type="dxa"/>
            <w:tcBorders>
              <w:top w:val="single" w:sz="6" w:space="0" w:color="BFBFBF" w:themeColor="background1" w:themeShade="BF"/>
            </w:tcBorders>
          </w:tcPr>
          <w:p w14:paraId="2BF2231F" w14:textId="0A4B8BA4" w:rsidR="00EA415B" w:rsidRPr="00A62E28" w:rsidRDefault="00375B27" w:rsidP="00970F08">
            <w:pPr>
              <w:pStyle w:val="Fechas"/>
              <w:jc w:val="center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</w:tcBorders>
          </w:tcPr>
          <w:p w14:paraId="033A1FDA" w14:textId="21483863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EA415B" w:rsidRPr="00A62E28" w:rsidRDefault="00EA415B">
            <w:pPr>
              <w:pStyle w:val="Fechas"/>
            </w:pPr>
          </w:p>
        </w:tc>
      </w:tr>
      <w:tr w:rsidR="005B5EBA" w:rsidRPr="00A62E28" w14:paraId="12EDB757" w14:textId="77777777" w:rsidTr="003545C8">
        <w:trPr>
          <w:trHeight w:hRule="exact" w:val="764"/>
        </w:trPr>
        <w:tc>
          <w:tcPr>
            <w:tcW w:w="2119" w:type="dxa"/>
          </w:tcPr>
          <w:p w14:paraId="291B4BA9" w14:textId="77777777" w:rsidR="00EA415B" w:rsidRPr="00A62E28" w:rsidRDefault="00EA415B" w:rsidP="00970F08">
            <w:pPr>
              <w:pStyle w:val="Fechas"/>
              <w:jc w:val="left"/>
            </w:pPr>
          </w:p>
        </w:tc>
        <w:tc>
          <w:tcPr>
            <w:tcW w:w="2404" w:type="dxa"/>
          </w:tcPr>
          <w:p w14:paraId="17325D1A" w14:textId="77777777" w:rsidR="00EA415B" w:rsidRPr="00F10B5D" w:rsidRDefault="00EA415B" w:rsidP="0055674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</w:tcPr>
          <w:p w14:paraId="022A6599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</w:tcPr>
          <w:p w14:paraId="2F884612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9F4EFD1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</w:tcPr>
          <w:p w14:paraId="64A0F625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</w:tcPr>
          <w:p w14:paraId="0E0FE5C0" w14:textId="77777777" w:rsidR="00EA415B" w:rsidRPr="00A62E28" w:rsidRDefault="00EA415B"/>
        </w:tc>
      </w:tr>
    </w:tbl>
    <w:p w14:paraId="449F4E1C" w14:textId="1B8D411B" w:rsidR="00EA415B" w:rsidRPr="00A62E28" w:rsidRDefault="00EA415B" w:rsidP="003335DD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DD1A8" w14:textId="77777777" w:rsidR="00C8306C" w:rsidRDefault="00C8306C">
      <w:pPr>
        <w:spacing w:before="0" w:after="0"/>
      </w:pPr>
      <w:r>
        <w:separator/>
      </w:r>
    </w:p>
  </w:endnote>
  <w:endnote w:type="continuationSeparator" w:id="0">
    <w:p w14:paraId="0C69B6AF" w14:textId="77777777" w:rsidR="00C8306C" w:rsidRDefault="00C8306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0C253E" w14:textId="77777777" w:rsidR="00C8306C" w:rsidRDefault="00C8306C">
      <w:pPr>
        <w:spacing w:before="0" w:after="0"/>
      </w:pPr>
      <w:r>
        <w:separator/>
      </w:r>
    </w:p>
  </w:footnote>
  <w:footnote w:type="continuationSeparator" w:id="0">
    <w:p w14:paraId="5D85E063" w14:textId="77777777" w:rsidR="00C8306C" w:rsidRDefault="00C8306C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324E2"/>
    <w:rsid w:val="00056644"/>
    <w:rsid w:val="000B221A"/>
    <w:rsid w:val="000E31C8"/>
    <w:rsid w:val="00116BC6"/>
    <w:rsid w:val="00124ADC"/>
    <w:rsid w:val="00193E15"/>
    <w:rsid w:val="0020505F"/>
    <w:rsid w:val="00220764"/>
    <w:rsid w:val="00223F8F"/>
    <w:rsid w:val="00225C71"/>
    <w:rsid w:val="00245682"/>
    <w:rsid w:val="0025748C"/>
    <w:rsid w:val="00264F93"/>
    <w:rsid w:val="002658DC"/>
    <w:rsid w:val="00271AC8"/>
    <w:rsid w:val="00282DE3"/>
    <w:rsid w:val="002B5746"/>
    <w:rsid w:val="002D6A4A"/>
    <w:rsid w:val="002F7032"/>
    <w:rsid w:val="00306A55"/>
    <w:rsid w:val="00320970"/>
    <w:rsid w:val="003335DD"/>
    <w:rsid w:val="003545C8"/>
    <w:rsid w:val="00375B27"/>
    <w:rsid w:val="0044039F"/>
    <w:rsid w:val="00465065"/>
    <w:rsid w:val="00472597"/>
    <w:rsid w:val="00472BFB"/>
    <w:rsid w:val="00487BA8"/>
    <w:rsid w:val="00490A24"/>
    <w:rsid w:val="00494225"/>
    <w:rsid w:val="00525A3C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27F7"/>
    <w:rsid w:val="00726D0D"/>
    <w:rsid w:val="00741316"/>
    <w:rsid w:val="00765C85"/>
    <w:rsid w:val="007900DE"/>
    <w:rsid w:val="00812DAD"/>
    <w:rsid w:val="0081356A"/>
    <w:rsid w:val="0083627A"/>
    <w:rsid w:val="0088099B"/>
    <w:rsid w:val="00897E62"/>
    <w:rsid w:val="008A6EFD"/>
    <w:rsid w:val="008F0AEB"/>
    <w:rsid w:val="00916FAF"/>
    <w:rsid w:val="00922D3A"/>
    <w:rsid w:val="00925ED9"/>
    <w:rsid w:val="0095784C"/>
    <w:rsid w:val="00970F08"/>
    <w:rsid w:val="00997C7D"/>
    <w:rsid w:val="009A164A"/>
    <w:rsid w:val="009A7C5B"/>
    <w:rsid w:val="009B2EA8"/>
    <w:rsid w:val="009B4A3C"/>
    <w:rsid w:val="009D12D7"/>
    <w:rsid w:val="009F3E1E"/>
    <w:rsid w:val="00A11A16"/>
    <w:rsid w:val="00A62E28"/>
    <w:rsid w:val="00A839AB"/>
    <w:rsid w:val="00AA16C9"/>
    <w:rsid w:val="00AF344D"/>
    <w:rsid w:val="00B024A4"/>
    <w:rsid w:val="00B718EE"/>
    <w:rsid w:val="00B8564F"/>
    <w:rsid w:val="00B864F3"/>
    <w:rsid w:val="00BC3610"/>
    <w:rsid w:val="00BC6A26"/>
    <w:rsid w:val="00BF0FEE"/>
    <w:rsid w:val="00BF4383"/>
    <w:rsid w:val="00C41633"/>
    <w:rsid w:val="00C60E13"/>
    <w:rsid w:val="00C8306C"/>
    <w:rsid w:val="00CB00F4"/>
    <w:rsid w:val="00CE3C56"/>
    <w:rsid w:val="00D043E3"/>
    <w:rsid w:val="00D359B3"/>
    <w:rsid w:val="00D86D82"/>
    <w:rsid w:val="00DD4B44"/>
    <w:rsid w:val="00E16298"/>
    <w:rsid w:val="00E70CE1"/>
    <w:rsid w:val="00EA415B"/>
    <w:rsid w:val="00F068C5"/>
    <w:rsid w:val="00F10B5D"/>
    <w:rsid w:val="00F30DCB"/>
    <w:rsid w:val="00F5707B"/>
    <w:rsid w:val="00F966CE"/>
    <w:rsid w:val="00F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096"/>
    <w:rsid w:val="00082A17"/>
    <w:rsid w:val="00242096"/>
    <w:rsid w:val="0026254F"/>
    <w:rsid w:val="0064643D"/>
    <w:rsid w:val="00686497"/>
    <w:rsid w:val="0069178B"/>
    <w:rsid w:val="007D3B48"/>
    <w:rsid w:val="007F2264"/>
    <w:rsid w:val="00896A92"/>
    <w:rsid w:val="00902A63"/>
    <w:rsid w:val="00915495"/>
    <w:rsid w:val="00C47758"/>
    <w:rsid w:val="00E36344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64AB4C-DE95-4D99-AE3C-ED6E8B5E88D1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2</Pages>
  <Words>430</Words>
  <Characters>2366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2791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2026-02-20T19:12:00Z</dcterms:created>
  <dcterms:modified xsi:type="dcterms:W3CDTF">2026-03-02T18:25:00Z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