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0838722C" w:rsidR="00EA415B" w:rsidRPr="00A62E28" w:rsidRDefault="00A13712" w:rsidP="00525A3C">
            <w:pPr>
              <w:pStyle w:val="Mes"/>
            </w:pPr>
            <w:r>
              <w:rPr>
                <w:sz w:val="96"/>
                <w:lang w:bidi="es-ES"/>
              </w:rPr>
              <w:t>MARZO</w:t>
            </w:r>
            <w:r w:rsidR="00F30DCB" w:rsidRPr="00CE3C56">
              <w:rPr>
                <w:sz w:val="96"/>
                <w:lang w:bidi="es-ES"/>
              </w:rPr>
              <w:t xml:space="preserve">       </w:t>
            </w:r>
            <w:r w:rsidR="0055674E" w:rsidRPr="00CE3C56">
              <w:rPr>
                <w:sz w:val="96"/>
                <w:lang w:bidi="es-ES"/>
              </w:rPr>
              <w:t xml:space="preserve">  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CE3C56">
              <w:rPr>
                <w:sz w:val="96"/>
                <w:lang w:bidi="es-ES"/>
              </w:rPr>
              <w:t xml:space="preserve">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F5707B">
              <w:rPr>
                <w:sz w:val="96"/>
                <w:lang w:bidi="es-ES"/>
              </w:rPr>
              <w:t xml:space="preserve"> </w:t>
            </w:r>
            <w:r w:rsidR="0083627A">
              <w:rPr>
                <w:sz w:val="96"/>
                <w:lang w:bidi="es-ES"/>
              </w:rPr>
              <w:t xml:space="preserve">       </w:t>
            </w:r>
            <w:r>
              <w:rPr>
                <w:sz w:val="96"/>
                <w:lang w:bidi="es-ES"/>
              </w:rPr>
              <w:t xml:space="preserve">     </w:t>
            </w:r>
            <w:r w:rsidR="00525A3C">
              <w:rPr>
                <w:sz w:val="72"/>
                <w:lang w:bidi="es-ES"/>
              </w:rPr>
              <w:t>2026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E14201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E14201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E14201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E14201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E14201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E14201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366171A9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0B1BAF6E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5F587E18" w:rsidR="00EA415B" w:rsidRPr="00A62E28" w:rsidRDefault="00EA415B" w:rsidP="00970F08">
            <w:pPr>
              <w:pStyle w:val="Fechas"/>
            </w:pPr>
          </w:p>
        </w:tc>
        <w:tc>
          <w:tcPr>
            <w:tcW w:w="2325" w:type="dxa"/>
            <w:tcBorders>
              <w:bottom w:val="nil"/>
            </w:tcBorders>
          </w:tcPr>
          <w:p w14:paraId="06E1C654" w14:textId="2B8430E0" w:rsidR="00EA415B" w:rsidRPr="00A62E28" w:rsidRDefault="00EA415B">
            <w:pPr>
              <w:pStyle w:val="Fechas"/>
            </w:pPr>
          </w:p>
        </w:tc>
        <w:tc>
          <w:tcPr>
            <w:tcW w:w="2126" w:type="dxa"/>
            <w:tcBorders>
              <w:bottom w:val="nil"/>
            </w:tcBorders>
          </w:tcPr>
          <w:p w14:paraId="1E824BED" w14:textId="7085AF86" w:rsidR="00EA415B" w:rsidRPr="00A62E28" w:rsidRDefault="00EA415B">
            <w:pPr>
              <w:pStyle w:val="Fechas"/>
            </w:pPr>
          </w:p>
        </w:tc>
        <w:tc>
          <w:tcPr>
            <w:tcW w:w="2127" w:type="dxa"/>
            <w:tcBorders>
              <w:bottom w:val="nil"/>
            </w:tcBorders>
          </w:tcPr>
          <w:p w14:paraId="07A77A8C" w14:textId="13E95C20" w:rsidR="00EA415B" w:rsidRPr="00A62E28" w:rsidRDefault="00EA415B">
            <w:pPr>
              <w:pStyle w:val="Fechas"/>
            </w:pPr>
          </w:p>
        </w:tc>
        <w:tc>
          <w:tcPr>
            <w:tcW w:w="1923" w:type="dxa"/>
            <w:tcBorders>
              <w:bottom w:val="nil"/>
            </w:tcBorders>
          </w:tcPr>
          <w:p w14:paraId="3F151038" w14:textId="2B3BA307" w:rsidR="00EA415B" w:rsidRPr="00A62E28" w:rsidRDefault="0083627A" w:rsidP="00DD4B44">
            <w:pPr>
              <w:pStyle w:val="Fechas"/>
            </w:pPr>
            <w:r>
              <w:t>1</w:t>
            </w:r>
          </w:p>
        </w:tc>
      </w:tr>
      <w:tr w:rsidR="005B5EBA" w:rsidRPr="00A62E28" w14:paraId="0FC9E375" w14:textId="77777777" w:rsidTr="00A13712">
        <w:trPr>
          <w:trHeight w:hRule="exact" w:val="77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 w:rsidP="00525A3C">
            <w:pPr>
              <w:pStyle w:val="Fechas"/>
              <w:jc w:val="left"/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8E8923" w14:textId="716533E9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52FD4CA" w14:textId="535BDBC3" w:rsidR="00EA415B" w:rsidRPr="00726D0D" w:rsidRDefault="00EA415B" w:rsidP="0083627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7031165" w14:textId="5AA8580C" w:rsidR="00EA415B" w:rsidRPr="00F10B5D" w:rsidRDefault="00EA415B" w:rsidP="0083627A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4E59F9A8" w:rsidR="00EA415B" w:rsidRPr="00F10B5D" w:rsidRDefault="00EA415B" w:rsidP="000E31C8">
            <w:pPr>
              <w:pStyle w:val="Fechas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7CF13085" w:rsidR="00EA415B" w:rsidRPr="00F10B5D" w:rsidRDefault="0083627A">
            <w:pPr>
              <w:pStyle w:val="Fechas"/>
            </w:pPr>
            <w:r>
              <w:rPr>
                <w:lang w:bidi="es-ES"/>
              </w:rPr>
              <w:t>2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0EC1149D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47D293A1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4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01E5831C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5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3543B1F3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6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1D5BB671" w:rsidR="00EA415B" w:rsidRPr="00F10B5D" w:rsidRDefault="0083627A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2D4D8B92" w:rsidR="00EA415B" w:rsidRPr="00A62E28" w:rsidRDefault="0083627A" w:rsidP="00A839AB">
            <w:pPr>
              <w:pStyle w:val="Fechas"/>
            </w:pPr>
            <w:r>
              <w:rPr>
                <w:lang w:bidi="es-ES"/>
              </w:rPr>
              <w:t>8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5F0DFAF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1E85C685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23C8D6E6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</w:t>
            </w:r>
            <w:r w:rsidR="0083627A"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71B86B45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14AA3209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51A6559C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081F4DD5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5EAA3BE0" w:rsidR="00EA415B" w:rsidRPr="00F10B5D" w:rsidRDefault="0083627A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771617C1" w:rsidR="00EA415B" w:rsidRPr="00A62E28" w:rsidRDefault="00AA16C9" w:rsidP="00A839AB">
            <w:pPr>
              <w:pStyle w:val="Fechas"/>
            </w:pPr>
            <w:r>
              <w:rPr>
                <w:lang w:bidi="es-ES"/>
              </w:rPr>
              <w:t>15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809BC2D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3011C0B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2BE0E81" w14:textId="13D0332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CD19129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4D70FFC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3B9F3A81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056CB9F3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2A58DEBE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2A37EB13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0DC3B5CF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75857950" w:rsidR="00EA415B" w:rsidRPr="00F10B5D" w:rsidRDefault="00AA16C9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0C33C5BB" w:rsidR="00970F08" w:rsidRPr="00A62E28" w:rsidRDefault="00AA16C9" w:rsidP="00A839AB">
            <w:pPr>
              <w:pStyle w:val="Fechas"/>
              <w:tabs>
                <w:tab w:val="right" w:pos="1707"/>
              </w:tabs>
              <w:rPr>
                <w:lang w:bidi="es-ES"/>
              </w:rPr>
            </w:pPr>
            <w:r>
              <w:rPr>
                <w:lang w:bidi="es-ES"/>
              </w:rPr>
              <w:t>22</w:t>
            </w:r>
          </w:p>
        </w:tc>
      </w:tr>
      <w:tr w:rsidR="005B5EBA" w:rsidRPr="00A62E28" w14:paraId="6D929CE1" w14:textId="77777777" w:rsidTr="002658DC">
        <w:trPr>
          <w:trHeight w:hRule="exact" w:val="1177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9E23C5B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C4525AF" w14:textId="47326765" w:rsidR="005564B3" w:rsidRPr="00F10B5D" w:rsidRDefault="005564B3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24064EF3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23C358F5" w14:textId="1EDA35CA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12038BF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7E5F1A3" w14:textId="77777777" w:rsidR="003545C8" w:rsidRPr="00F10B5D" w:rsidRDefault="003545C8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3F124C97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42B08A67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24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4B8B16FD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46C466DB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45EB1C7D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6B647ED4" w:rsidR="00EA415B" w:rsidRPr="00F10B5D" w:rsidRDefault="003545C8" w:rsidP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           </w:t>
            </w:r>
            <w:r w:rsidR="00AA16C9">
              <w:rPr>
                <w:rFonts w:ascii="Calibri" w:hAnsi="Calibri" w:cs="Calibri"/>
                <w:lang w:bidi="es-ES"/>
              </w:rPr>
              <w:t>28</w:t>
            </w:r>
            <w:r>
              <w:rPr>
                <w:rFonts w:ascii="Calibri" w:hAnsi="Calibri" w:cs="Calibri"/>
                <w:lang w:bidi="es-ES"/>
              </w:rPr>
              <w:t xml:space="preserve">                  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05C68B90" w:rsidR="00EA415B" w:rsidRPr="00A62E28" w:rsidRDefault="00A13712" w:rsidP="003545C8">
            <w:pPr>
              <w:pStyle w:val="Fechas"/>
            </w:pPr>
            <w:r>
              <w:rPr>
                <w:lang w:bidi="es-ES"/>
              </w:rPr>
              <w:t>29</w: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= 0,""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 </w:instrText>
            </w:r>
            <w:r w:rsidR="00375B27"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&lt;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DocVariable MonthEnd \@ d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=F10+1 </w:instrText>
            </w:r>
            <w:r w:rsidR="00375B27"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""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A839AB">
        <w:trPr>
          <w:trHeight w:hRule="exact" w:val="1254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7B6FD9D" w14:textId="77777777" w:rsidR="00525A3C" w:rsidRPr="002658DC" w:rsidRDefault="00525A3C" w:rsidP="00525A3C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 w:rsidRPr="002658DC">
              <w:rPr>
                <w:rFonts w:ascii="Calibri" w:hAnsi="Calibri" w:cs="Calibri"/>
                <w:b/>
                <w:color w:val="A32F40"/>
              </w:rPr>
              <w:t>ENTREGA DE DOCUMENTACION MENSUAL EN LA DIRECCION GENERAL DE REGISTRO CIVIL (GDL)</w:t>
            </w:r>
            <w:r w:rsidRPr="002658DC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1B1D71D2" w14:textId="40CD0A3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D919410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158DF286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EA415B" w:rsidRPr="00F10B5D" w:rsidRDefault="00EA415B" w:rsidP="002658D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637B746B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74D29F9" w14:textId="10BD2B41" w:rsidR="00EA415B" w:rsidRPr="00F10B5D" w:rsidRDefault="00EA415B" w:rsidP="002658D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2396A4F7" w:rsidR="00EA415B" w:rsidRPr="00F10B5D" w:rsidRDefault="00525A3C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216203D9" w:rsidR="00EA415B" w:rsidRPr="00A62E28" w:rsidRDefault="00A13712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325D5748" w:rsidR="00EA415B" w:rsidRPr="00A62E28" w:rsidRDefault="00A13712" w:rsidP="00A13712">
            <w:pPr>
              <w:pStyle w:val="Fechas"/>
            </w:pPr>
            <w:r>
              <w:rPr>
                <w:lang w:bidi="es-ES"/>
              </w:rPr>
              <w:t>30</w: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=G10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= 0,""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=G10 </w:instrText>
            </w:r>
            <w:r w:rsidR="00375B27"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&lt;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DocVariable MonthEnd \@ d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=G10+1 </w:instrText>
            </w:r>
            <w:r w:rsidR="00375B27"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"" 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59109F0" w:rsidR="00EA415B" w:rsidRPr="00F10B5D" w:rsidRDefault="00A13712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31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A13712">
        <w:trPr>
          <w:trHeight w:hRule="exact" w:val="1396"/>
        </w:trPr>
        <w:tc>
          <w:tcPr>
            <w:tcW w:w="2119" w:type="dxa"/>
          </w:tcPr>
          <w:p w14:paraId="12E2AF6A" w14:textId="77777777" w:rsidR="00A13712" w:rsidRPr="00F10B5D" w:rsidRDefault="00A13712" w:rsidP="00A13712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91B4BA9" w14:textId="41EA453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4517ABF8" w14:textId="77777777" w:rsidR="00A13712" w:rsidRPr="00F10B5D" w:rsidRDefault="00A13712" w:rsidP="00A13712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DBF90" w14:textId="77777777" w:rsidR="00490A24" w:rsidRDefault="00490A24">
      <w:pPr>
        <w:spacing w:before="0" w:after="0"/>
      </w:pPr>
      <w:r>
        <w:separator/>
      </w:r>
    </w:p>
  </w:endnote>
  <w:endnote w:type="continuationSeparator" w:id="0">
    <w:p w14:paraId="4272B3CF" w14:textId="77777777" w:rsidR="00490A24" w:rsidRDefault="00490A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7C69E" w14:textId="77777777" w:rsidR="00490A24" w:rsidRDefault="00490A24">
      <w:pPr>
        <w:spacing w:before="0" w:after="0"/>
      </w:pPr>
      <w:r>
        <w:separator/>
      </w:r>
    </w:p>
  </w:footnote>
  <w:footnote w:type="continuationSeparator" w:id="0">
    <w:p w14:paraId="5F0E1451" w14:textId="77777777" w:rsidR="00490A24" w:rsidRDefault="00490A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0505F"/>
    <w:rsid w:val="00220764"/>
    <w:rsid w:val="00223F8F"/>
    <w:rsid w:val="00225C71"/>
    <w:rsid w:val="00245682"/>
    <w:rsid w:val="0025748C"/>
    <w:rsid w:val="00264F93"/>
    <w:rsid w:val="002658DC"/>
    <w:rsid w:val="00271AC8"/>
    <w:rsid w:val="00282DE3"/>
    <w:rsid w:val="002B5746"/>
    <w:rsid w:val="002D6A4A"/>
    <w:rsid w:val="002F7032"/>
    <w:rsid w:val="00306A55"/>
    <w:rsid w:val="00320970"/>
    <w:rsid w:val="003335DD"/>
    <w:rsid w:val="003545C8"/>
    <w:rsid w:val="00375B27"/>
    <w:rsid w:val="0044039F"/>
    <w:rsid w:val="00465065"/>
    <w:rsid w:val="00472597"/>
    <w:rsid w:val="00472BFB"/>
    <w:rsid w:val="00487BA8"/>
    <w:rsid w:val="00490A24"/>
    <w:rsid w:val="00494225"/>
    <w:rsid w:val="00525A3C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3627A"/>
    <w:rsid w:val="0088099B"/>
    <w:rsid w:val="00897E62"/>
    <w:rsid w:val="008A6EFD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13712"/>
    <w:rsid w:val="00A62E28"/>
    <w:rsid w:val="00A839AB"/>
    <w:rsid w:val="00AA16C9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CE3C56"/>
    <w:rsid w:val="00D359B3"/>
    <w:rsid w:val="00D86D82"/>
    <w:rsid w:val="00DD4B44"/>
    <w:rsid w:val="00E14201"/>
    <w:rsid w:val="00E16298"/>
    <w:rsid w:val="00E70CE1"/>
    <w:rsid w:val="00EA415B"/>
    <w:rsid w:val="00F068C5"/>
    <w:rsid w:val="00F10B5D"/>
    <w:rsid w:val="00F30DCB"/>
    <w:rsid w:val="00F5707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096"/>
    <w:rsid w:val="00082A17"/>
    <w:rsid w:val="00242096"/>
    <w:rsid w:val="0026254F"/>
    <w:rsid w:val="0064643D"/>
    <w:rsid w:val="00686497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64AB4C-DE95-4D99-AE3C-ED6E8B5E88D1}">
  <ds:schemaRefs>
    <ds:schemaRef ds:uri="http://purl.org/dc/dcmitype/"/>
    <ds:schemaRef ds:uri="http://purl.org/dc/elements/1.1/"/>
    <ds:schemaRef ds:uri="http://schemas.microsoft.com/office/2006/metadata/properties"/>
    <ds:schemaRef ds:uri="71af3243-3dd4-4a8d-8c0d-dd76da1f02a5"/>
    <ds:schemaRef ds:uri="http://schemas.microsoft.com/office/2006/documentManagement/types"/>
    <ds:schemaRef ds:uri="16c05727-aa75-4e4a-9b5f-8a80a1165891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464</Words>
  <Characters>2557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2026-02-20T19:07:00Z</dcterms:created>
  <dcterms:modified xsi:type="dcterms:W3CDTF">2026-02-20T19:07:00Z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