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70483CD9" w:rsidR="00EA415B" w:rsidRPr="00A62E28" w:rsidRDefault="00E16298">
            <w:pPr>
              <w:pStyle w:val="Mes"/>
            </w:pPr>
            <w:r>
              <w:rPr>
                <w:lang w:bidi="es-ES"/>
              </w:rPr>
              <w:t>ABRIL</w:t>
            </w:r>
            <w:r w:rsidR="00F30DCB">
              <w:rPr>
                <w:lang w:bidi="es-ES"/>
              </w:rPr>
              <w:t xml:space="preserve">                </w:t>
            </w:r>
            <w:r w:rsidR="0055674E">
              <w:rPr>
                <w:lang w:bidi="es-ES"/>
              </w:rPr>
              <w:t xml:space="preserve">       </w:t>
            </w:r>
            <w:r>
              <w:rPr>
                <w:lang w:bidi="es-ES"/>
              </w:rPr>
              <w:t xml:space="preserve">    </w:t>
            </w:r>
            <w:r w:rsidR="0055674E">
              <w:rPr>
                <w:lang w:bidi="es-ES"/>
              </w:rPr>
              <w:t xml:space="preserve"> </w:t>
            </w:r>
            <w:r w:rsidR="00245682">
              <w:rPr>
                <w:lang w:bidi="es-ES"/>
              </w:rPr>
              <w:t xml:space="preserve"> </w:t>
            </w:r>
            <w:r w:rsidR="00013DD5">
              <w:rPr>
                <w:sz w:val="96"/>
                <w:lang w:bidi="es-ES"/>
              </w:rPr>
              <w:t>2026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65"/>
        <w:gridCol w:w="2358"/>
        <w:gridCol w:w="2358"/>
        <w:gridCol w:w="2166"/>
        <w:gridCol w:w="2285"/>
        <w:gridCol w:w="2127"/>
        <w:gridCol w:w="1923"/>
      </w:tblGrid>
      <w:tr w:rsidR="005B5EBA" w:rsidRPr="00A62E28" w14:paraId="606AD6B8" w14:textId="77777777" w:rsidTr="00916F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5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358" w:type="dxa"/>
          </w:tcPr>
          <w:p w14:paraId="21BC5388" w14:textId="77777777" w:rsidR="00EA415B" w:rsidRPr="00A62E28" w:rsidRDefault="00FE1A48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FE1A48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166" w:type="dxa"/>
          </w:tcPr>
          <w:p w14:paraId="55403CE4" w14:textId="77777777" w:rsidR="00EA415B" w:rsidRPr="00A62E28" w:rsidRDefault="00FE1A48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285" w:type="dxa"/>
          </w:tcPr>
          <w:p w14:paraId="1C6CCAAD" w14:textId="77777777" w:rsidR="00EA415B" w:rsidRPr="00A62E28" w:rsidRDefault="00FE1A48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FE1A48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FE1A48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16FAF">
        <w:tc>
          <w:tcPr>
            <w:tcW w:w="2165" w:type="dxa"/>
            <w:tcBorders>
              <w:bottom w:val="nil"/>
            </w:tcBorders>
          </w:tcPr>
          <w:p w14:paraId="7DBC29C8" w14:textId="50A13A3D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bottom w:val="nil"/>
            </w:tcBorders>
          </w:tcPr>
          <w:p w14:paraId="369BCECD" w14:textId="56B7063F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6AB63E7B" w:rsidR="00EA415B" w:rsidRPr="00A62E28" w:rsidRDefault="00013DD5">
            <w:pPr>
              <w:pStyle w:val="Fechas"/>
            </w:pPr>
            <w:r>
              <w:t>1</w:t>
            </w:r>
          </w:p>
        </w:tc>
        <w:tc>
          <w:tcPr>
            <w:tcW w:w="2166" w:type="dxa"/>
            <w:tcBorders>
              <w:bottom w:val="nil"/>
            </w:tcBorders>
          </w:tcPr>
          <w:p w14:paraId="06E1C654" w14:textId="26EDB396" w:rsidR="00EA415B" w:rsidRPr="00A62E28" w:rsidRDefault="00013DD5">
            <w:pPr>
              <w:pStyle w:val="Fechas"/>
            </w:pPr>
            <w:r>
              <w:t>2</w:t>
            </w:r>
          </w:p>
        </w:tc>
        <w:tc>
          <w:tcPr>
            <w:tcW w:w="2285" w:type="dxa"/>
            <w:tcBorders>
              <w:bottom w:val="nil"/>
            </w:tcBorders>
          </w:tcPr>
          <w:p w14:paraId="1E824BED" w14:textId="65CDE2C9" w:rsidR="00EA415B" w:rsidRPr="00A62E28" w:rsidRDefault="00013DD5">
            <w:pPr>
              <w:pStyle w:val="Fechas"/>
            </w:pPr>
            <w:r>
              <w:t>3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6A1E13BF" w:rsidR="00EA415B" w:rsidRPr="00A62E28" w:rsidRDefault="00013DD5">
            <w:pPr>
              <w:pStyle w:val="Fechas"/>
            </w:pPr>
            <w:r>
              <w:t>4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01926672" w:rsidR="00EA415B" w:rsidRPr="00A62E28" w:rsidRDefault="00013DD5">
            <w:pPr>
              <w:pStyle w:val="Fechas"/>
            </w:pPr>
            <w:r>
              <w:rPr>
                <w:lang w:bidi="es-ES"/>
              </w:rPr>
              <w:t>5</w:t>
            </w:r>
          </w:p>
        </w:tc>
      </w:tr>
      <w:tr w:rsidR="00013DD5" w:rsidRPr="00A62E28" w14:paraId="0FC9E375" w14:textId="77777777" w:rsidTr="00013DD5">
        <w:trPr>
          <w:trHeight w:hRule="exact" w:val="1205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77777777" w:rsidR="00013DD5" w:rsidRPr="00F10B5D" w:rsidRDefault="00013DD5" w:rsidP="00013DD5"/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719F7979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68E8923" w14:textId="716533E9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4E3AC9B0" w14:textId="7CCA7E4B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52FD4CA" w14:textId="535BDBC3" w:rsidR="00013DD5" w:rsidRPr="00726D0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570C61CC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432C7E0B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7455D7C7" w:rsidR="00013DD5" w:rsidRPr="00A62E28" w:rsidRDefault="00013DD5" w:rsidP="00013DD5">
            <w:pPr>
              <w:pStyle w:val="Fechas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69FD7C14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36DCEE37" w:rsidR="00013DD5" w:rsidRPr="00F10B5D" w:rsidRDefault="00013DD5" w:rsidP="00013DD5">
            <w:pPr>
              <w:pStyle w:val="Fechas"/>
            </w:pPr>
            <w:r>
              <w:rPr>
                <w:lang w:bidi="es-ES"/>
              </w:rPr>
              <w:t>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52F66DBC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01156A8E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6605FFBB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5810D362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5C0EA582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37B35C07" w:rsidR="00013DD5" w:rsidRPr="00A62E28" w:rsidRDefault="00013DD5" w:rsidP="00013DD5">
            <w:pPr>
              <w:pStyle w:val="Fechas"/>
            </w:pPr>
            <w:r>
              <w:rPr>
                <w:lang w:bidi="es-ES"/>
              </w:rPr>
              <w:t>12</w:t>
            </w:r>
          </w:p>
        </w:tc>
      </w:tr>
      <w:tr w:rsidR="00013DD5" w:rsidRPr="00A62E28" w14:paraId="039DC3C8" w14:textId="77777777" w:rsidTr="00916FAF">
        <w:trPr>
          <w:trHeight w:hRule="exact" w:val="1195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013DD5" w:rsidRPr="00F10B5D" w:rsidRDefault="00013DD5" w:rsidP="00013DD5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397F9CD3" w:rsidR="00013DD5" w:rsidRPr="00A62E28" w:rsidRDefault="00013DD5" w:rsidP="00013DD5">
            <w:pPr>
              <w:pStyle w:val="Fechas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0CB70FA9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47633810" w:rsidR="00013DD5" w:rsidRPr="00F10B5D" w:rsidRDefault="00013DD5" w:rsidP="00013DD5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                   13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7306079C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2306D5D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27AB7DF3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3F43AC4A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4F85A685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20B73B8D" w:rsidR="00013DD5" w:rsidRPr="00A62E28" w:rsidRDefault="00013DD5" w:rsidP="00013DD5">
            <w:pPr>
              <w:pStyle w:val="Fechas"/>
            </w:pPr>
            <w:r>
              <w:rPr>
                <w:lang w:bidi="es-ES"/>
              </w:rPr>
              <w:t>19</w:t>
            </w:r>
          </w:p>
        </w:tc>
      </w:tr>
      <w:tr w:rsidR="00013DD5" w:rsidRPr="00A62E28" w14:paraId="01FD18A9" w14:textId="77777777" w:rsidTr="00916FAF">
        <w:trPr>
          <w:trHeight w:hRule="exact" w:val="1173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4D705860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7E06E03A" w14:textId="608190F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0BACB8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  <w:p w14:paraId="72BE0E81" w14:textId="13D0332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277400A" w14:textId="7F047C3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7D3EA3C6" w14:textId="06B1A4D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514FE8FE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3BE83AFF" w14:textId="4C61592B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32AF6DDD" w:rsidR="00013DD5" w:rsidRPr="005B5EBA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74EBE59A" w:rsidR="00013DD5" w:rsidRPr="00A62E28" w:rsidRDefault="00013DD5" w:rsidP="00013DD5">
            <w:pPr>
              <w:pStyle w:val="Fechas"/>
              <w:jc w:val="left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7CB3E42A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4AC7263F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6A6E3D1B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19CA2C7B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570EBCA2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3929F5EA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1FB4152A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4EB6C440" w:rsidR="00013DD5" w:rsidRPr="00A62E28" w:rsidRDefault="00013DD5" w:rsidP="00013DD5">
            <w:pPr>
              <w:pStyle w:val="Fechas"/>
            </w:pPr>
            <w:r>
              <w:rPr>
                <w:lang w:bidi="es-ES"/>
              </w:rPr>
              <w:t>26</w:t>
            </w:r>
          </w:p>
        </w:tc>
      </w:tr>
      <w:tr w:rsidR="00013DD5" w:rsidRPr="00A62E28" w14:paraId="6D929CE1" w14:textId="77777777" w:rsidTr="00916FAF">
        <w:trPr>
          <w:trHeight w:hRule="exact" w:val="1113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52BEB890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9062BB6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358F5" w14:textId="1EDA35CA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CE1FFDD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20CACBD0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013DD5" w:rsidRPr="005B5EBA" w:rsidRDefault="00013DD5" w:rsidP="00013DD5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013DD5" w:rsidRPr="00F10B5D" w:rsidRDefault="00013DD5" w:rsidP="00013DD5">
            <w:pPr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0A83190F" w:rsidR="00013DD5" w:rsidRPr="00A62E28" w:rsidRDefault="00013DD5" w:rsidP="00013DD5"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25896AA8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44C9E820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1C90EEFA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28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6A7E4B82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17509B21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194BF914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2F7295F8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75BE064C" w:rsidR="00013DD5" w:rsidRPr="00A62E28" w:rsidRDefault="00013DD5" w:rsidP="00013DD5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013DD5" w:rsidRPr="00A62E28" w14:paraId="092D5A69" w14:textId="77777777" w:rsidTr="00916FAF">
        <w:trPr>
          <w:trHeight w:hRule="exact" w:val="1176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180A61EF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88ED496" w14:textId="77777777" w:rsidR="00013DD5" w:rsidRPr="00013DD5" w:rsidRDefault="00013DD5" w:rsidP="00013DD5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 w:rsidRPr="00013DD5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(GDL)</w:t>
            </w:r>
            <w:r w:rsidRPr="00013DD5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B1D71D2" w14:textId="40CD0A3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3EF6C6A" w14:textId="1827A8F2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04652EEA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774D29F9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CA3A619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77777777" w:rsidR="00013DD5" w:rsidRPr="00A62E28" w:rsidRDefault="00013DD5" w:rsidP="00013DD5"/>
        </w:tc>
      </w:tr>
      <w:tr w:rsidR="00013DD5" w:rsidRPr="00A62E28" w14:paraId="456AB129" w14:textId="77777777" w:rsidTr="00916FAF">
        <w:trPr>
          <w:trHeight w:val="68"/>
        </w:trPr>
        <w:tc>
          <w:tcPr>
            <w:tcW w:w="2165" w:type="dxa"/>
            <w:tcBorders>
              <w:top w:val="single" w:sz="6" w:space="0" w:color="BFBFBF" w:themeColor="background1" w:themeShade="BF"/>
            </w:tcBorders>
          </w:tcPr>
          <w:p w14:paraId="2BF2231F" w14:textId="76815D74" w:rsidR="00013DD5" w:rsidRPr="00A62E28" w:rsidRDefault="00013DD5" w:rsidP="00013DD5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013DD5" w:rsidRPr="00A62E28" w:rsidRDefault="00013DD5" w:rsidP="00013DD5">
            <w:pPr>
              <w:pStyle w:val="Fechas"/>
            </w:pPr>
          </w:p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B655D" w14:textId="77777777" w:rsidR="00AA6E64" w:rsidRDefault="00AA6E64">
      <w:pPr>
        <w:spacing w:before="0" w:after="0"/>
      </w:pPr>
      <w:r>
        <w:separator/>
      </w:r>
    </w:p>
  </w:endnote>
  <w:endnote w:type="continuationSeparator" w:id="0">
    <w:p w14:paraId="55E8A16B" w14:textId="77777777" w:rsidR="00AA6E64" w:rsidRDefault="00AA6E6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3A19E" w14:textId="77777777" w:rsidR="00AA6E64" w:rsidRDefault="00AA6E64">
      <w:pPr>
        <w:spacing w:before="0" w:after="0"/>
      </w:pPr>
      <w:r>
        <w:separator/>
      </w:r>
    </w:p>
  </w:footnote>
  <w:footnote w:type="continuationSeparator" w:id="0">
    <w:p w14:paraId="3ECDA1D0" w14:textId="77777777" w:rsidR="00AA6E64" w:rsidRDefault="00AA6E6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13DD5"/>
    <w:rsid w:val="000324E2"/>
    <w:rsid w:val="000B221A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72597"/>
    <w:rsid w:val="00472BFB"/>
    <w:rsid w:val="00487BA8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6D0D"/>
    <w:rsid w:val="00765C85"/>
    <w:rsid w:val="007900DE"/>
    <w:rsid w:val="00812DAD"/>
    <w:rsid w:val="0081356A"/>
    <w:rsid w:val="0088099B"/>
    <w:rsid w:val="008F0AEB"/>
    <w:rsid w:val="00916FAF"/>
    <w:rsid w:val="00922D3A"/>
    <w:rsid w:val="00925ED9"/>
    <w:rsid w:val="0095784C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A6E64"/>
    <w:rsid w:val="00AF344D"/>
    <w:rsid w:val="00B024A4"/>
    <w:rsid w:val="00B718EE"/>
    <w:rsid w:val="00B8564F"/>
    <w:rsid w:val="00B864F3"/>
    <w:rsid w:val="00BC6A26"/>
    <w:rsid w:val="00BF0FEE"/>
    <w:rsid w:val="00BF4383"/>
    <w:rsid w:val="00C41633"/>
    <w:rsid w:val="00C60E13"/>
    <w:rsid w:val="00CB00F4"/>
    <w:rsid w:val="00D359B3"/>
    <w:rsid w:val="00D86D82"/>
    <w:rsid w:val="00E16298"/>
    <w:rsid w:val="00E70CE1"/>
    <w:rsid w:val="00EA415B"/>
    <w:rsid w:val="00F068C5"/>
    <w:rsid w:val="00F10B5D"/>
    <w:rsid w:val="00F30DCB"/>
    <w:rsid w:val="00F966CE"/>
    <w:rsid w:val="00F97FB2"/>
    <w:rsid w:val="00FE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96"/>
    <w:rsid w:val="00082A17"/>
    <w:rsid w:val="00242096"/>
    <w:rsid w:val="0064643D"/>
    <w:rsid w:val="0069178B"/>
    <w:rsid w:val="007D3B48"/>
    <w:rsid w:val="007F2264"/>
    <w:rsid w:val="00840FAF"/>
    <w:rsid w:val="00896A92"/>
    <w:rsid w:val="00902A63"/>
    <w:rsid w:val="00C47758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64AB4C-DE95-4D99-AE3C-ED6E8B5E88D1}">
  <ds:schemaRefs>
    <ds:schemaRef ds:uri="http://purl.org/dc/elements/1.1/"/>
    <ds:schemaRef ds:uri="http://schemas.microsoft.com/office/infopath/2007/PartnerControls"/>
    <ds:schemaRef ds:uri="16c05727-aa75-4e4a-9b5f-8a80a1165891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71af3243-3dd4-4a8d-8c0d-dd76da1f02a5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1</Pages>
  <Words>465</Words>
  <Characters>2558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2026-04-14T19:50:00Z</dcterms:created>
  <dcterms:modified xsi:type="dcterms:W3CDTF">2026-04-14T19:50:00Z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