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6F107" w14:textId="77777777" w:rsidR="007F7B9E" w:rsidRDefault="007F7B9E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39EA1696" w14:textId="7199CFD4" w:rsidR="00084E99" w:rsidRPr="00084E99" w:rsidRDefault="00084E99">
      <w:pPr>
        <w:rPr>
          <w:rFonts w:ascii="Times New Roman" w:hAnsi="Times New Roman" w:cs="Times New Roman"/>
          <w:b/>
          <w:bCs/>
          <w:sz w:val="44"/>
          <w:szCs w:val="44"/>
        </w:rPr>
      </w:pPr>
      <w:r w:rsidRPr="00084E99">
        <w:rPr>
          <w:rFonts w:ascii="Times New Roman" w:hAnsi="Times New Roman" w:cs="Times New Roman"/>
          <w:b/>
          <w:bCs/>
          <w:sz w:val="44"/>
          <w:szCs w:val="44"/>
        </w:rPr>
        <w:t xml:space="preserve">SINDICATURA MUNICIPAL </w:t>
      </w:r>
    </w:p>
    <w:p w14:paraId="2BC85F3E" w14:textId="3F08281A" w:rsidR="00084E99" w:rsidRPr="00084E99" w:rsidRDefault="00084E99">
      <w:pPr>
        <w:rPr>
          <w:rFonts w:ascii="Times New Roman" w:hAnsi="Times New Roman" w:cs="Times New Roman"/>
          <w:b/>
          <w:bCs/>
          <w:sz w:val="44"/>
          <w:szCs w:val="44"/>
        </w:rPr>
      </w:pPr>
      <w:r w:rsidRPr="00084E99">
        <w:rPr>
          <w:rFonts w:ascii="Times New Roman" w:hAnsi="Times New Roman" w:cs="Times New Roman"/>
          <w:b/>
          <w:bCs/>
          <w:sz w:val="44"/>
          <w:szCs w:val="44"/>
        </w:rPr>
        <w:t>MARZO 2026</w:t>
      </w:r>
    </w:p>
    <w:p w14:paraId="36F73B85" w14:textId="77777777" w:rsidR="00084E99" w:rsidRPr="00084E99" w:rsidRDefault="00084E99">
      <w:pPr>
        <w:rPr>
          <w:b/>
          <w:bCs/>
        </w:rPr>
      </w:pPr>
    </w:p>
    <w:tbl>
      <w:tblPr>
        <w:tblW w:w="2648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</w:tblGrid>
      <w:tr w:rsidR="00084E99" w:rsidRPr="00B961B3" w14:paraId="03E72466" w14:textId="77777777" w:rsidTr="00084E99">
        <w:trPr>
          <w:trHeight w:hRule="exact" w:val="288"/>
        </w:trPr>
        <w:tc>
          <w:tcPr>
            <w:tcW w:w="5543" w:type="dxa"/>
          </w:tcPr>
          <w:p w14:paraId="5D07EDB0" w14:textId="77777777" w:rsidR="00084E99" w:rsidRPr="00B961B3" w:rsidRDefault="00084E99">
            <w:pPr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763"/>
        <w:gridCol w:w="2096"/>
        <w:gridCol w:w="1665"/>
        <w:gridCol w:w="2338"/>
        <w:gridCol w:w="1642"/>
        <w:gridCol w:w="496"/>
        <w:gridCol w:w="456"/>
      </w:tblGrid>
      <w:tr w:rsidR="008B39DA" w:rsidRPr="007F7B9E" w14:paraId="1E26C2C5" w14:textId="77777777" w:rsidTr="008B3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63" w:type="dxa"/>
            <w:tcBorders>
              <w:bottom w:val="single" w:sz="4" w:space="0" w:color="595959" w:themeColor="text1" w:themeTint="A6"/>
            </w:tcBorders>
          </w:tcPr>
          <w:p w14:paraId="556C1207" w14:textId="77777777" w:rsidR="0052741E" w:rsidRPr="00C566A0" w:rsidRDefault="0052741E" w:rsidP="0052741E">
            <w:pPr>
              <w:pStyle w:val="D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</w:rPr>
            </w:pPr>
            <w:r w:rsidRPr="00C566A0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bidi="es-ES"/>
              </w:rPr>
              <w:t>Lunes</w:t>
            </w:r>
          </w:p>
        </w:tc>
        <w:tc>
          <w:tcPr>
            <w:tcW w:w="2096" w:type="dxa"/>
            <w:tcBorders>
              <w:bottom w:val="single" w:sz="4" w:space="0" w:color="595959" w:themeColor="text1" w:themeTint="A6"/>
            </w:tcBorders>
          </w:tcPr>
          <w:p w14:paraId="2DFC807E" w14:textId="77777777" w:rsidR="0052741E" w:rsidRPr="00C566A0" w:rsidRDefault="0052741E" w:rsidP="0052741E">
            <w:pPr>
              <w:pStyle w:val="D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</w:rPr>
            </w:pPr>
            <w:r w:rsidRPr="00C566A0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bidi="es-ES"/>
              </w:rPr>
              <w:t>Martes</w:t>
            </w:r>
          </w:p>
        </w:tc>
        <w:tc>
          <w:tcPr>
            <w:tcW w:w="1665" w:type="dxa"/>
            <w:tcBorders>
              <w:bottom w:val="single" w:sz="4" w:space="0" w:color="595959" w:themeColor="text1" w:themeTint="A6"/>
            </w:tcBorders>
          </w:tcPr>
          <w:p w14:paraId="4ADA3578" w14:textId="77777777" w:rsidR="0052741E" w:rsidRPr="00C566A0" w:rsidRDefault="0052741E" w:rsidP="0052741E">
            <w:pPr>
              <w:pStyle w:val="D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</w:rPr>
            </w:pPr>
            <w:r w:rsidRPr="00C566A0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bidi="es-ES"/>
              </w:rPr>
              <w:t>Miércoles</w:t>
            </w:r>
          </w:p>
        </w:tc>
        <w:tc>
          <w:tcPr>
            <w:tcW w:w="2338" w:type="dxa"/>
            <w:tcBorders>
              <w:bottom w:val="single" w:sz="4" w:space="0" w:color="595959" w:themeColor="text1" w:themeTint="A6"/>
            </w:tcBorders>
          </w:tcPr>
          <w:p w14:paraId="30421250" w14:textId="77777777" w:rsidR="0052741E" w:rsidRPr="00C566A0" w:rsidRDefault="0052741E" w:rsidP="0052741E">
            <w:pPr>
              <w:pStyle w:val="D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</w:rPr>
            </w:pPr>
            <w:r w:rsidRPr="00C566A0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bidi="es-ES"/>
              </w:rPr>
              <w:t>Jueves</w:t>
            </w:r>
          </w:p>
        </w:tc>
        <w:tc>
          <w:tcPr>
            <w:tcW w:w="1642" w:type="dxa"/>
            <w:tcBorders>
              <w:bottom w:val="single" w:sz="4" w:space="0" w:color="595959" w:themeColor="text1" w:themeTint="A6"/>
            </w:tcBorders>
          </w:tcPr>
          <w:p w14:paraId="71C5591B" w14:textId="77777777" w:rsidR="0052741E" w:rsidRPr="00C566A0" w:rsidRDefault="0052741E" w:rsidP="0052741E">
            <w:pPr>
              <w:pStyle w:val="D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</w:rPr>
            </w:pPr>
            <w:r w:rsidRPr="00C566A0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bidi="es-ES"/>
              </w:rPr>
              <w:t>Viernes</w:t>
            </w:r>
          </w:p>
        </w:tc>
        <w:tc>
          <w:tcPr>
            <w:tcW w:w="496" w:type="dxa"/>
            <w:tcBorders>
              <w:bottom w:val="single" w:sz="4" w:space="0" w:color="595959" w:themeColor="text1" w:themeTint="A6"/>
            </w:tcBorders>
          </w:tcPr>
          <w:p w14:paraId="3AF85D0A" w14:textId="7A3BE733" w:rsidR="0052741E" w:rsidRPr="00C566A0" w:rsidRDefault="0052741E" w:rsidP="0052741E">
            <w:pPr>
              <w:pStyle w:val="D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</w:rPr>
            </w:pPr>
            <w:r w:rsidRPr="00C566A0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bidi="es-ES"/>
              </w:rPr>
              <w:t>S</w:t>
            </w:r>
          </w:p>
        </w:tc>
        <w:tc>
          <w:tcPr>
            <w:tcW w:w="456" w:type="dxa"/>
            <w:tcBorders>
              <w:bottom w:val="single" w:sz="4" w:space="0" w:color="595959" w:themeColor="text1" w:themeTint="A6"/>
            </w:tcBorders>
          </w:tcPr>
          <w:p w14:paraId="651628C4" w14:textId="09520006" w:rsidR="0052741E" w:rsidRPr="00C566A0" w:rsidRDefault="0052741E" w:rsidP="0052741E">
            <w:pPr>
              <w:pStyle w:val="D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</w:rPr>
            </w:pPr>
            <w:r w:rsidRPr="00C566A0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8"/>
                <w:szCs w:val="28"/>
                <w:lang w:bidi="es-ES"/>
              </w:rPr>
              <w:t>D</w:t>
            </w:r>
          </w:p>
        </w:tc>
      </w:tr>
      <w:tr w:rsidR="008B39DA" w:rsidRPr="007F7B9E" w14:paraId="397719B1" w14:textId="77777777" w:rsidTr="008B39DA"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0AB1B1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domingo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“lunes”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""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0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4FC0FF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domingo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“martes”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=A2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2022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6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FABCD7B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domingo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“miércoles”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=B2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7D5D32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3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CF6AF2B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domingo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“jueves”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=C2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!C2 No está en la tabla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4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EAAC309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domingo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= </w:instrText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“viernes”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=D2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!D2 No está en la tabla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0915E0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domingo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“sábado”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=E2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E65197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F98F18A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domingo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“domingo”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=F2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E65197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E65197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8B39DA" w:rsidRPr="007F7B9E" w14:paraId="7C0E9A48" w14:textId="77777777" w:rsidTr="008B39DA">
        <w:trPr>
          <w:trHeight w:val="864"/>
        </w:trPr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9217DFC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4EAE87E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E5E93D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9319D3C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F69B2A1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4F6AE4B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6894AFD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8B39DA" w:rsidRPr="007F7B9E" w14:paraId="1A6A6B43" w14:textId="77777777" w:rsidTr="008B39DA"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741BC35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0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DE276E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=A4+1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3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6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89B6932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=B4+1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4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3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D1F92E1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=C4+1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5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4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F52BB46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=D4+1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6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3E737BC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=E4+1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7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851EFD5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=F4+1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8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8B39DA" w:rsidRPr="007F7B9E" w14:paraId="55DAFD50" w14:textId="77777777" w:rsidTr="008B39DA">
        <w:trPr>
          <w:trHeight w:hRule="exact" w:val="2573"/>
        </w:trPr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A1BB9C" w14:textId="7F522274" w:rsidR="0052741E" w:rsidRPr="00C566A0" w:rsidRDefault="00C566A0" w:rsidP="0052741E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Atención a la ciudadania</w:t>
            </w:r>
          </w:p>
        </w:tc>
        <w:tc>
          <w:tcPr>
            <w:tcW w:w="20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A73A71" w14:textId="08A8371E" w:rsidR="0052741E" w:rsidRPr="00C566A0" w:rsidRDefault="00C566A0" w:rsidP="0052741E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Reunion en la forane – entrega de impermeabilizantes </w:t>
            </w:r>
          </w:p>
        </w:tc>
        <w:tc>
          <w:tcPr>
            <w:tcW w:w="166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C79FB1B" w14:textId="03D09E93" w:rsidR="0052741E" w:rsidRPr="00C566A0" w:rsidRDefault="00C566A0" w:rsidP="0052741E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</w:tc>
        <w:tc>
          <w:tcPr>
            <w:tcW w:w="23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3B1DDD4" w14:textId="2C1251FD" w:rsidR="0052741E" w:rsidRDefault="00C566A0" w:rsidP="00C566A0">
            <w:pPr>
              <w:pStyle w:val="Prrafodelista"/>
              <w:numPr>
                <w:ilvl w:val="0"/>
                <w:numId w:val="11"/>
              </w:numPr>
              <w:ind w:left="176" w:hanging="241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C566A0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Concurso de Banderas con Material Reciclado en la Explanada de la Presidencia Municipal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.</w:t>
            </w:r>
          </w:p>
          <w:p w14:paraId="6EA336F6" w14:textId="71D55CEA" w:rsidR="00C566A0" w:rsidRPr="00C566A0" w:rsidRDefault="00C566A0" w:rsidP="00C566A0">
            <w:pPr>
              <w:pStyle w:val="Prrafodelista"/>
              <w:numPr>
                <w:ilvl w:val="0"/>
                <w:numId w:val="11"/>
              </w:numPr>
              <w:ind w:left="176" w:hanging="241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con ciudadanos por reportes de perros.</w:t>
            </w:r>
          </w:p>
        </w:tc>
        <w:tc>
          <w:tcPr>
            <w:tcW w:w="164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DBC4D0" w14:textId="77777777" w:rsidR="0052741E" w:rsidRDefault="00C566A0" w:rsidP="00520EA6">
            <w:pPr>
              <w:pStyle w:val="Prrafodelista"/>
              <w:numPr>
                <w:ilvl w:val="0"/>
                <w:numId w:val="11"/>
              </w:numPr>
              <w:ind w:left="131" w:hanging="168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20EA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softHyphen/>
            </w:r>
            <w:r w:rsidRPr="00520EA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con Asesor Juridico</w:t>
            </w:r>
          </w:p>
          <w:p w14:paraId="06807AD3" w14:textId="4052B09C" w:rsidR="00520EA6" w:rsidRPr="00520EA6" w:rsidRDefault="00520EA6" w:rsidP="00520EA6">
            <w:pPr>
              <w:pStyle w:val="Prrafodelista"/>
              <w:numPr>
                <w:ilvl w:val="0"/>
                <w:numId w:val="11"/>
              </w:numPr>
              <w:ind w:left="131" w:hanging="168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520EA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Reunión a la comunidad de Santa Ana</w:t>
            </w:r>
          </w:p>
        </w:tc>
        <w:tc>
          <w:tcPr>
            <w:tcW w:w="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9F4A315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9211979" w14:textId="77777777" w:rsidR="0052741E" w:rsidRPr="007F7B9E" w:rsidRDefault="0052741E" w:rsidP="0052741E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8B39DA" w:rsidRPr="007F7B9E" w14:paraId="0F8F114A" w14:textId="77777777" w:rsidTr="008B39DA"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D34D568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=G4+1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9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0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EEBCD78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=A6+1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10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6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7367ADE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=B6+1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11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3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0145D4E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=C6+1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12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4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4C5E30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=D6+1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13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4C64402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=E6+1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14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52BE222" w14:textId="77777777" w:rsidR="0052741E" w:rsidRPr="007F7B9E" w:rsidRDefault="0052741E" w:rsidP="0052741E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=F6+1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084E99"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15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8B39DA" w:rsidRPr="007F7B9E" w14:paraId="47CC6079" w14:textId="77777777" w:rsidTr="00FD01FC">
        <w:trPr>
          <w:trHeight w:hRule="exact" w:val="1905"/>
        </w:trPr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62D2EA5" w14:textId="485D766D" w:rsidR="008B39DA" w:rsidRPr="008B39DA" w:rsidRDefault="008B39DA" w:rsidP="008B39DA">
            <w:pPr>
              <w:pStyle w:val="Prrafodelista"/>
              <w:numPr>
                <w:ilvl w:val="0"/>
                <w:numId w:val="11"/>
              </w:numPr>
              <w:ind w:left="164" w:hanging="229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B39D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en presidencia</w:t>
            </w:r>
          </w:p>
          <w:p w14:paraId="7E96FCAD" w14:textId="667881C9" w:rsidR="008B39DA" w:rsidRPr="008B39DA" w:rsidRDefault="008B39DA" w:rsidP="008B39DA">
            <w:pPr>
              <w:pStyle w:val="Prrafodelista"/>
              <w:numPr>
                <w:ilvl w:val="0"/>
                <w:numId w:val="11"/>
              </w:numPr>
              <w:ind w:left="164" w:hanging="229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B39D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</w:tc>
        <w:tc>
          <w:tcPr>
            <w:tcW w:w="20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1686CEA" w14:textId="66286B50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</w:tc>
        <w:tc>
          <w:tcPr>
            <w:tcW w:w="166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270E6C" w14:textId="55C47B6A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B39D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Evento de entrega de los vehiculos por parte del estado de jalisco.</w:t>
            </w:r>
          </w:p>
        </w:tc>
        <w:tc>
          <w:tcPr>
            <w:tcW w:w="23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B610EAA" w14:textId="78BFCAF5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con personal de la recuadadora</w:t>
            </w:r>
          </w:p>
        </w:tc>
        <w:tc>
          <w:tcPr>
            <w:tcW w:w="164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57C7566" w14:textId="12D49137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B39D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Coordinacion de la entrega de las tarjetas del bienestar</w:t>
            </w:r>
          </w:p>
        </w:tc>
        <w:tc>
          <w:tcPr>
            <w:tcW w:w="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B09FED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CF400B8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8B39DA" w:rsidRPr="007F7B9E" w14:paraId="0BCBD4D5" w14:textId="77777777" w:rsidTr="008B39DA"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69DD355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=G6+1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16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0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FC12164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=A8+1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17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6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F2AFE66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=B8+1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18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3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6E7FAD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=C8+1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19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4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D24C38D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=D8+1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20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6EB870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=E8+1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21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0A66DB8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=F8+1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22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8B39DA" w:rsidRPr="007F7B9E" w14:paraId="2E476B63" w14:textId="77777777" w:rsidTr="00FD01FC">
        <w:trPr>
          <w:trHeight w:hRule="exact" w:val="1943"/>
        </w:trPr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FFFF00"/>
          </w:tcPr>
          <w:p w14:paraId="25B0B092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6729112" w14:textId="15D7EAA3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Quinta sesion de seguimiento de trabajo de la COMUR</w:t>
            </w:r>
          </w:p>
        </w:tc>
        <w:tc>
          <w:tcPr>
            <w:tcW w:w="166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43407F6" w14:textId="2AB2BD95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B39D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Mesa de trabajo de las comisiones edilicias</w:t>
            </w:r>
          </w:p>
        </w:tc>
        <w:tc>
          <w:tcPr>
            <w:tcW w:w="23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B225534" w14:textId="254861E2" w:rsidR="008B39DA" w:rsidRPr="006F7047" w:rsidRDefault="006F7047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Atencion a la ciudadania </w:t>
            </w:r>
          </w:p>
        </w:tc>
        <w:tc>
          <w:tcPr>
            <w:tcW w:w="164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F2B6C41" w14:textId="16269DB8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B39D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Atencion a la ciudadania </w:t>
            </w:r>
          </w:p>
        </w:tc>
        <w:tc>
          <w:tcPr>
            <w:tcW w:w="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E4D493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8BBF8E0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8B39DA" w:rsidRPr="007F7B9E" w14:paraId="70B8CCE9" w14:textId="77777777" w:rsidTr="008B39DA"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4EF8FC8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=G8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22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=G8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22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=G8+1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23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23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23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0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56BA4D3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23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23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=A10+1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24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6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9F2332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=B10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=B10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=B10+1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25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3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D160869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=C10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=C10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=C10+1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26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4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4D766A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=D10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=D10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=D10+1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27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3C4AB48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=E10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=E10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=E10+1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28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4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AEBBCD9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=F10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=F10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=F10+1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29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8B39DA" w:rsidRPr="007F7B9E" w14:paraId="17578FF8" w14:textId="77777777" w:rsidTr="008B39DA">
        <w:trPr>
          <w:trHeight w:hRule="exact" w:val="864"/>
        </w:trPr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C99FF0D" w14:textId="4793A592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</w:tc>
        <w:tc>
          <w:tcPr>
            <w:tcW w:w="20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ADA9208" w14:textId="3E309DEE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B39D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Comunicación con el RAM</w:t>
            </w:r>
          </w:p>
        </w:tc>
        <w:tc>
          <w:tcPr>
            <w:tcW w:w="166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E20FD91" w14:textId="2C4C9292" w:rsidR="008B39DA" w:rsidRPr="00A570D4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A570D4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</w:tc>
        <w:tc>
          <w:tcPr>
            <w:tcW w:w="23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AC9A84" w14:textId="1CDB4415" w:rsidR="008B39DA" w:rsidRPr="008B39DA" w:rsidRDefault="008B39DA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Atencion a la ciudadania </w:t>
            </w:r>
          </w:p>
        </w:tc>
        <w:tc>
          <w:tcPr>
            <w:tcW w:w="164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2B070BA" w14:textId="1BB24156" w:rsidR="008B39DA" w:rsidRPr="00A570D4" w:rsidRDefault="00A570D4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A570D4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de la COMUR</w:t>
            </w:r>
          </w:p>
        </w:tc>
        <w:tc>
          <w:tcPr>
            <w:tcW w:w="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5E160F2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250F86F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8B39DA" w:rsidRPr="007F7B9E" w14:paraId="48DC9675" w14:textId="77777777" w:rsidTr="008B39DA"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53AE82D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=G10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=G10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=G10+1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30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20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E9B9FA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=A12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=A12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=A12+1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instrText>31</w:instrTex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t>31</w:t>
            </w:r>
            <w:r w:rsidRPr="007F7B9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66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4906512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2820E54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26C5520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10A97B4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E6A8E29" w14:textId="77777777" w:rsidR="008B39DA" w:rsidRPr="007F7B9E" w:rsidRDefault="008B39DA" w:rsidP="008B39DA">
            <w:pPr>
              <w:pStyle w:val="Fechas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8B39DA" w:rsidRPr="007F7B9E" w14:paraId="0E986B62" w14:textId="77777777" w:rsidTr="008B39DA">
        <w:trPr>
          <w:trHeight w:hRule="exact" w:val="864"/>
        </w:trPr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184DEFE" w14:textId="3AEE9BC4" w:rsidR="008B39DA" w:rsidRPr="006F7047" w:rsidRDefault="006F7047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6F704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Atencion a la ciudadania </w:t>
            </w:r>
          </w:p>
        </w:tc>
        <w:tc>
          <w:tcPr>
            <w:tcW w:w="20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6BA3F7" w14:textId="52B9F32C" w:rsidR="008B39DA" w:rsidRPr="006F7047" w:rsidRDefault="00D07887" w:rsidP="008B39D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Decima Octava Sesion de ayuntamiento </w:t>
            </w:r>
          </w:p>
        </w:tc>
        <w:tc>
          <w:tcPr>
            <w:tcW w:w="166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7E37EF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A34B9BF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3C699C6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505FC0D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A33E44" w14:textId="77777777" w:rsidR="008B39DA" w:rsidRPr="007F7B9E" w:rsidRDefault="008B39DA" w:rsidP="008B39D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</w:p>
        </w:tc>
      </w:tr>
    </w:tbl>
    <w:p w14:paraId="026AA4E5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3A588" w14:textId="77777777" w:rsidR="00E26545" w:rsidRDefault="00E26545">
      <w:pPr>
        <w:spacing w:before="0" w:after="0"/>
      </w:pPr>
      <w:r>
        <w:separator/>
      </w:r>
    </w:p>
  </w:endnote>
  <w:endnote w:type="continuationSeparator" w:id="0">
    <w:p w14:paraId="7B7F98DE" w14:textId="77777777" w:rsidR="00E26545" w:rsidRDefault="00E2654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91940" w14:textId="77777777" w:rsidR="00E26545" w:rsidRDefault="00E26545">
      <w:pPr>
        <w:spacing w:before="0" w:after="0"/>
      </w:pPr>
      <w:r>
        <w:separator/>
      </w:r>
    </w:p>
  </w:footnote>
  <w:footnote w:type="continuationSeparator" w:id="0">
    <w:p w14:paraId="341DFB65" w14:textId="77777777" w:rsidR="00E26545" w:rsidRDefault="00E2654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7DE7572"/>
    <w:multiLevelType w:val="hybridMultilevel"/>
    <w:tmpl w:val="6AF00FDC"/>
    <w:lvl w:ilvl="0" w:tplc="3232FEB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3/2026"/>
    <w:docVar w:name="MonthStart" w:val="01/03/2026"/>
    <w:docVar w:name="ShowDynamicGuides" w:val="1"/>
    <w:docVar w:name="ShowMarginGuides" w:val="0"/>
    <w:docVar w:name="ShowOutlines" w:val="0"/>
    <w:docVar w:name="ShowStaticGuides" w:val="0"/>
  </w:docVars>
  <w:rsids>
    <w:rsidRoot w:val="00084E99"/>
    <w:rsid w:val="00013CD4"/>
    <w:rsid w:val="000264EF"/>
    <w:rsid w:val="00043E9F"/>
    <w:rsid w:val="00084E99"/>
    <w:rsid w:val="00147549"/>
    <w:rsid w:val="00334DB9"/>
    <w:rsid w:val="00344E5B"/>
    <w:rsid w:val="004615C7"/>
    <w:rsid w:val="004A13A0"/>
    <w:rsid w:val="004D2DF0"/>
    <w:rsid w:val="00520EA6"/>
    <w:rsid w:val="0052741E"/>
    <w:rsid w:val="00661028"/>
    <w:rsid w:val="00683AD2"/>
    <w:rsid w:val="006F7047"/>
    <w:rsid w:val="007D5D32"/>
    <w:rsid w:val="007F7B9E"/>
    <w:rsid w:val="008111A1"/>
    <w:rsid w:val="0081589D"/>
    <w:rsid w:val="008B39DA"/>
    <w:rsid w:val="008C666A"/>
    <w:rsid w:val="00921F35"/>
    <w:rsid w:val="009C6071"/>
    <w:rsid w:val="009E47E3"/>
    <w:rsid w:val="00A570D4"/>
    <w:rsid w:val="00A9066E"/>
    <w:rsid w:val="00B4398C"/>
    <w:rsid w:val="00B63031"/>
    <w:rsid w:val="00B961B3"/>
    <w:rsid w:val="00BA7574"/>
    <w:rsid w:val="00C566A0"/>
    <w:rsid w:val="00CA1B39"/>
    <w:rsid w:val="00CF02D9"/>
    <w:rsid w:val="00D07887"/>
    <w:rsid w:val="00D4237E"/>
    <w:rsid w:val="00DB6D13"/>
    <w:rsid w:val="00E26545"/>
    <w:rsid w:val="00E65197"/>
    <w:rsid w:val="00E92894"/>
    <w:rsid w:val="00F64FAD"/>
    <w:rsid w:val="00F926D2"/>
    <w:rsid w:val="00FA7B45"/>
    <w:rsid w:val="00FD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1328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unhideWhenUsed/>
    <w:qFormat/>
    <w:rsid w:val="00C566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NDICATURA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D2513D58-C10A-42DD-847B-BEF45533E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444</Words>
  <Characters>2443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2026-03-09T15:51:00Z</dcterms:created>
  <dcterms:modified xsi:type="dcterms:W3CDTF">2026-05-26T20:49:00Z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