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alendario"/>
        <w:tblpPr w:leftFromText="141" w:rightFromText="141" w:tblpY="2364"/>
        <w:tblW w:w="4811" w:type="pct"/>
        <w:tblLayout w:type="fixed"/>
        <w:tblLook w:val="0420" w:firstRow="1" w:lastRow="0" w:firstColumn="0" w:lastColumn="0" w:noHBand="0" w:noVBand="1"/>
        <w:tblCaption w:val="Tabla de diseño"/>
      </w:tblPr>
      <w:tblGrid>
        <w:gridCol w:w="1838"/>
        <w:gridCol w:w="1559"/>
        <w:gridCol w:w="1702"/>
        <w:gridCol w:w="1418"/>
        <w:gridCol w:w="1558"/>
        <w:gridCol w:w="851"/>
        <w:gridCol w:w="1135"/>
      </w:tblGrid>
      <w:tr w:rsidR="00256680" w:rsidRPr="00256680" w14:paraId="4E40A4C4" w14:textId="77777777" w:rsidTr="00ED4D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38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7CDAE13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Lunes</w:t>
            </w:r>
          </w:p>
        </w:tc>
        <w:tc>
          <w:tcPr>
            <w:tcW w:w="1559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7400192E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Martes</w:t>
            </w:r>
          </w:p>
        </w:tc>
        <w:tc>
          <w:tcPr>
            <w:tcW w:w="1702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42D2FE1C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Miércoles</w:t>
            </w:r>
          </w:p>
        </w:tc>
        <w:tc>
          <w:tcPr>
            <w:tcW w:w="1418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336B5083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Jueves</w:t>
            </w:r>
          </w:p>
        </w:tc>
        <w:tc>
          <w:tcPr>
            <w:tcW w:w="1558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36FC9159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Viernes</w:t>
            </w:r>
          </w:p>
        </w:tc>
        <w:tc>
          <w:tcPr>
            <w:tcW w:w="851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1260E26B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Sábado</w:t>
            </w:r>
          </w:p>
        </w:tc>
        <w:tc>
          <w:tcPr>
            <w:tcW w:w="1135" w:type="dxa"/>
            <w:tcBorders>
              <w:bottom w:val="single" w:sz="4" w:space="0" w:color="595959" w:themeColor="text1" w:themeTint="A6"/>
            </w:tcBorders>
            <w:shd w:val="clear" w:color="auto" w:fill="auto"/>
          </w:tcPr>
          <w:p w14:paraId="29DAE99B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t>Domingo</w:t>
            </w:r>
          </w:p>
        </w:tc>
      </w:tr>
      <w:tr w:rsidR="00256680" w:rsidRPr="00256680" w14:paraId="56791C50" w14:textId="77777777" w:rsidTr="00ED4D88">
        <w:tc>
          <w:tcPr>
            <w:tcW w:w="18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FDDBA8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“lunes”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""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E07773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“martes”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2022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535230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“miércoles”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7D5D32" w:rsidRPr="00256680">
              <w:rPr>
                <w:rFonts w:ascii="Times New Roman" w:hAnsi="Times New Roman" w:cs="Times New Roman"/>
                <w:sz w:val="24"/>
                <w:szCs w:val="24"/>
              </w:rPr>
              <w:instrText>2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A84EC5B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“jueves”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!C2 No está en la tabla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FFFF00"/>
          </w:tcPr>
          <w:p w14:paraId="686C2EA1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>“viernes”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=D2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separate"/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>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=D2+1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separate"/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>!D2 No está en la tabla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  <w:r w:rsidRPr="002566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fldChar w:fldCharType="end"/>
            </w:r>
          </w:p>
        </w:tc>
        <w:tc>
          <w:tcPr>
            <w:tcW w:w="8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945D2F2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“sábado”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3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BA5C71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MonthStart \@ dddd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viernes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</w:instrText>
            </w:r>
            <w:r w:rsidR="00147549" w:rsidRPr="00256680">
              <w:rPr>
                <w:rFonts w:ascii="Times New Roman" w:hAnsi="Times New Roman" w:cs="Times New Roman"/>
                <w:sz w:val="24"/>
                <w:szCs w:val="24"/>
              </w:rPr>
              <w:instrText>“domingo”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=F2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&lt;&gt; 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6680" w:rsidRPr="00256680" w14:paraId="13D286CC" w14:textId="77777777" w:rsidTr="00ED20DB">
        <w:trPr>
          <w:trHeight w:val="136"/>
        </w:trPr>
        <w:tc>
          <w:tcPr>
            <w:tcW w:w="18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400AEA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6EFBBC0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02A19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FF27AD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FFFF00"/>
          </w:tcPr>
          <w:p w14:paraId="70A20CA9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CC9021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C208A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680" w:rsidRPr="00256680" w14:paraId="4253F1F8" w14:textId="77777777" w:rsidTr="00ED4D88">
        <w:tc>
          <w:tcPr>
            <w:tcW w:w="18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FFFF00"/>
          </w:tcPr>
          <w:p w14:paraId="0E8A0652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=G2+1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2132D5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A7F44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A548038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C7D88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BCBB538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3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F42C4A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6680" w:rsidRPr="00256680" w14:paraId="5146929F" w14:textId="77777777" w:rsidTr="00ED4D88">
        <w:trPr>
          <w:trHeight w:hRule="exact" w:val="2020"/>
        </w:trPr>
        <w:tc>
          <w:tcPr>
            <w:tcW w:w="18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FFFF00"/>
          </w:tcPr>
          <w:p w14:paraId="29767DD4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C5F379" w14:textId="3B23F758" w:rsidR="0052741E" w:rsidRPr="00256680" w:rsidRDefault="00ED20C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Atención a la ciudadanía</w:t>
            </w:r>
          </w:p>
        </w:tc>
        <w:tc>
          <w:tcPr>
            <w:tcW w:w="17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12791A5" w14:textId="77777777" w:rsidR="0052741E" w:rsidRDefault="00ED20C9" w:rsidP="00ED20C9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D20C9">
              <w:rPr>
                <w:rFonts w:ascii="Times New Roman" w:hAnsi="Times New Roman" w:cs="Times New Roman"/>
                <w:sz w:val="24"/>
                <w:szCs w:val="24"/>
              </w:rPr>
              <w:t>Entrega de tarjetas LEN en casa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20C9">
              <w:rPr>
                <w:rFonts w:ascii="Times New Roman" w:hAnsi="Times New Roman" w:cs="Times New Roman"/>
                <w:sz w:val="24"/>
                <w:szCs w:val="24"/>
              </w:rPr>
              <w:t xml:space="preserve">ejidal </w:t>
            </w:r>
          </w:p>
          <w:p w14:paraId="621A5168" w14:textId="122DFF00" w:rsidR="00ED20C9" w:rsidRPr="00ED20C9" w:rsidRDefault="00ED20C9" w:rsidP="00ED20C9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Reunión con vecinos de la colonia bicentenario </w:t>
            </w:r>
          </w:p>
        </w:tc>
        <w:tc>
          <w:tcPr>
            <w:tcW w:w="14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6B1E491" w14:textId="4D80016D" w:rsidR="0052741E" w:rsidRPr="00256680" w:rsidRDefault="00ED20C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Reunión con la coordinadora de la carre de contaduría del cucsur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19A43BA" w14:textId="03D9E47C" w:rsidR="0052741E" w:rsidRPr="00256680" w:rsidRDefault="00ED20C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Reunión con personal de participación ciudadana</w:t>
            </w:r>
          </w:p>
        </w:tc>
        <w:tc>
          <w:tcPr>
            <w:tcW w:w="8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625011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A8F833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680" w:rsidRPr="00256680" w14:paraId="00D7C3CE" w14:textId="77777777" w:rsidTr="00ED4D88">
        <w:tc>
          <w:tcPr>
            <w:tcW w:w="18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73AC4A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=G4+1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A55425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499F14C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CAD2FD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0D20B4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2AC8FB3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3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111BEF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6680" w:rsidRPr="00256680" w14:paraId="6C3C9BDE" w14:textId="77777777" w:rsidTr="00ED20DB">
        <w:trPr>
          <w:trHeight w:hRule="exact" w:val="1192"/>
        </w:trPr>
        <w:tc>
          <w:tcPr>
            <w:tcW w:w="18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07F608B" w14:textId="44345CDD" w:rsidR="0052741E" w:rsidRPr="00256680" w:rsidRDefault="00ED20C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Salida a la Comisión Nacional del Agua</w:t>
            </w:r>
          </w:p>
        </w:tc>
        <w:tc>
          <w:tcPr>
            <w:tcW w:w="15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A7A2DD" w14:textId="14D88B1F" w:rsidR="0052741E" w:rsidRPr="00256680" w:rsidRDefault="00DF434F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Atención a la ciudadanía</w:t>
            </w:r>
          </w:p>
        </w:tc>
        <w:tc>
          <w:tcPr>
            <w:tcW w:w="17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71FF317" w14:textId="06B91030" w:rsidR="0052741E" w:rsidRPr="00256680" w:rsidRDefault="00DF434F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Atención a la ciudadanía </w:t>
            </w:r>
          </w:p>
        </w:tc>
        <w:tc>
          <w:tcPr>
            <w:tcW w:w="14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FBDAE65" w14:textId="1B5B841C" w:rsidR="0052741E" w:rsidRPr="00256680" w:rsidRDefault="00DF434F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Atención a la ciudadanía 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AD8280A" w14:textId="0978D620" w:rsidR="0052741E" w:rsidRPr="00256680" w:rsidRDefault="00DF434F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Atención a la ciudadanía</w:t>
            </w:r>
          </w:p>
        </w:tc>
        <w:tc>
          <w:tcPr>
            <w:tcW w:w="8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84EF2F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D8B8F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680" w:rsidRPr="00256680" w14:paraId="2CC9E40F" w14:textId="77777777" w:rsidTr="00ED4D88">
        <w:tc>
          <w:tcPr>
            <w:tcW w:w="18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348011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=G6+1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22061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55041D8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FB0317" w14:textId="3FF59CAC" w:rsidR="00ED20DB" w:rsidRPr="00ED20DB" w:rsidRDefault="0052741E" w:rsidP="00ED2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F6718B" w14:textId="77777777" w:rsidR="0052741E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12B25A82" w14:textId="0787F280" w:rsidR="008F50DA" w:rsidRPr="008F50DA" w:rsidRDefault="008F50DA" w:rsidP="008F50DA">
            <w:pPr>
              <w:pStyle w:val="Prrafodelista"/>
              <w:numPr>
                <w:ilvl w:val="0"/>
                <w:numId w:val="11"/>
              </w:numPr>
              <w:ind w:left="33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Vigésima Sesión Ordinaria</w:t>
            </w:r>
          </w:p>
        </w:tc>
        <w:tc>
          <w:tcPr>
            <w:tcW w:w="8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46D5D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3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B865DD1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6680" w:rsidRPr="00256680" w14:paraId="216BBE25" w14:textId="77777777" w:rsidTr="00ED20DB">
        <w:trPr>
          <w:trHeight w:hRule="exact" w:val="1453"/>
        </w:trPr>
        <w:tc>
          <w:tcPr>
            <w:tcW w:w="18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3ED1B7" w14:textId="60B62076" w:rsidR="0052741E" w:rsidRPr="00256680" w:rsidRDefault="00ED20C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Integración de la mesa de presídium </w:t>
            </w:r>
          </w:p>
        </w:tc>
        <w:tc>
          <w:tcPr>
            <w:tcW w:w="15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D003125" w14:textId="36B6BB4F" w:rsidR="0052741E" w:rsidRPr="00256680" w:rsidRDefault="00DF434F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Atención a la ciudadanía </w:t>
            </w:r>
          </w:p>
        </w:tc>
        <w:tc>
          <w:tcPr>
            <w:tcW w:w="17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B6A4637" w14:textId="0AD52AD3" w:rsidR="0052741E" w:rsidRPr="008F50DA" w:rsidRDefault="00DF434F" w:rsidP="008F50DA">
            <w:pPr>
              <w:pStyle w:val="Prrafodelista"/>
              <w:numPr>
                <w:ilvl w:val="0"/>
                <w:numId w:val="11"/>
              </w:numPr>
              <w:ind w:left="180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8F50DA">
              <w:rPr>
                <w:rFonts w:ascii="Times New Roman" w:hAnsi="Times New Roman" w:cs="Times New Roman"/>
                <w:sz w:val="24"/>
                <w:szCs w:val="24"/>
              </w:rPr>
              <w:t>Atención a la ciudadanía</w:t>
            </w:r>
          </w:p>
        </w:tc>
        <w:tc>
          <w:tcPr>
            <w:tcW w:w="14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146382" w14:textId="6CF3EA94" w:rsidR="0052741E" w:rsidRPr="00256680" w:rsidRDefault="00FF1B89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Inauguración</w:t>
            </w:r>
            <w:r w:rsidR="00ED20C9">
              <w:rPr>
                <w:rFonts w:ascii="Times New Roman" w:hAnsi="Times New Roman" w:cs="Times New Roman"/>
                <w:sz w:val="24"/>
                <w:szCs w:val="24"/>
              </w:rPr>
              <w:t xml:space="preserve"> de 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XII feria de la salud </w:t>
            </w: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43A1631" w14:textId="714CAFAA" w:rsidR="0052741E" w:rsidRPr="008F50DA" w:rsidRDefault="00FF1B89" w:rsidP="008F50DA">
            <w:pPr>
              <w:pStyle w:val="Prrafodelista"/>
              <w:numPr>
                <w:ilvl w:val="0"/>
                <w:numId w:val="11"/>
              </w:numPr>
              <w:ind w:left="33" w:hanging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50DA">
              <w:rPr>
                <w:rFonts w:ascii="Times New Roman" w:hAnsi="Times New Roman" w:cs="Times New Roman"/>
                <w:sz w:val="24"/>
                <w:szCs w:val="24"/>
              </w:rPr>
              <w:t xml:space="preserve">Segunda Sesión Solemne </w:t>
            </w:r>
          </w:p>
        </w:tc>
        <w:tc>
          <w:tcPr>
            <w:tcW w:w="8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37236D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AE6BD6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680" w:rsidRPr="00256680" w14:paraId="1252E1B2" w14:textId="77777777" w:rsidTr="00ED4D88">
        <w:tc>
          <w:tcPr>
            <w:tcW w:w="183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822C59" w14:textId="77777777" w:rsidR="0052741E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=G8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24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=G8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24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=G8+1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25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25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60AF49A4" w14:textId="77777777" w:rsidR="00FF1B89" w:rsidRDefault="00FF1B89" w:rsidP="00FF1B89">
            <w:pPr>
              <w:pStyle w:val="Prrafodelista"/>
              <w:numPr>
                <w:ilvl w:val="0"/>
                <w:numId w:val="11"/>
              </w:numPr>
              <w:ind w:left="175" w:hanging="1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Reunión y capacitación de salud en hotel Justin </w:t>
            </w:r>
          </w:p>
          <w:p w14:paraId="3D6A5D45" w14:textId="3CE4A46A" w:rsidR="00FF1B89" w:rsidRPr="00FF1B89" w:rsidRDefault="00FF1B89" w:rsidP="00FF1B89">
            <w:pPr>
              <w:pStyle w:val="Prrafodelista"/>
              <w:numPr>
                <w:ilvl w:val="0"/>
                <w:numId w:val="11"/>
              </w:numPr>
              <w:ind w:left="175" w:hanging="1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Revisión de </w:t>
            </w:r>
            <w:r w:rsidR="00ED4D88">
              <w:rPr>
                <w:rFonts w:ascii="Times New Roman" w:hAnsi="Times New Roman" w:cs="Times New Roman"/>
                <w:sz w:val="24"/>
                <w:szCs w:val="24"/>
              </w:rPr>
              <w:t>las instalaciones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la unidad de salud junto con el director del OPD de servicios de Salud.</w:t>
            </w:r>
          </w:p>
        </w:tc>
        <w:tc>
          <w:tcPr>
            <w:tcW w:w="15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958E75" w14:textId="77777777" w:rsidR="0052741E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25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25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=A10+1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26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26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3488F303" w14:textId="324D2985" w:rsidR="00FF1B89" w:rsidRPr="00256680" w:rsidRDefault="00ED4D88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Reunión</w:t>
            </w:r>
            <w:r w:rsidR="00FF1B89">
              <w:rPr>
                <w:rFonts w:ascii="Times New Roman" w:hAnsi="Times New Roman" w:cs="Times New Roman"/>
                <w:sz w:val="24"/>
                <w:szCs w:val="24"/>
              </w:rPr>
              <w:t xml:space="preserve"> con 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director</w:t>
            </w:r>
            <w:r w:rsidR="00FF1B89">
              <w:rPr>
                <w:rFonts w:ascii="Times New Roman" w:hAnsi="Times New Roman" w:cs="Times New Roman"/>
                <w:sz w:val="24"/>
                <w:szCs w:val="24"/>
              </w:rPr>
              <w:t xml:space="preserve"> de la JIRA</w:t>
            </w:r>
          </w:p>
        </w:tc>
        <w:tc>
          <w:tcPr>
            <w:tcW w:w="170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0466C0C" w14:textId="77777777" w:rsidR="0052741E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26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26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=B10+1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27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27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04DF96DB" w14:textId="2600AD84" w:rsidR="00ED4D88" w:rsidRPr="00256680" w:rsidRDefault="00ED4D88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Participación en el recibimiento de presidentes </w:t>
            </w:r>
          </w:p>
        </w:tc>
        <w:tc>
          <w:tcPr>
            <w:tcW w:w="141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35F7482" w14:textId="77777777" w:rsidR="00ED4D88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27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27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=C10+1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28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28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10AAFE18" w14:textId="6406BF47" w:rsidR="00ED4D88" w:rsidRPr="00256680" w:rsidRDefault="00ED4D88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205° Aniversario de Fundación de Unión de Tula, Jalisco.</w:t>
            </w:r>
          </w:p>
        </w:tc>
        <w:tc>
          <w:tcPr>
            <w:tcW w:w="1558" w:type="dxa"/>
            <w:tcBorders>
              <w:top w:val="single" w:sz="4" w:space="0" w:color="595959" w:themeColor="text1" w:themeTint="A6"/>
              <w:bottom w:val="nil"/>
            </w:tcBorders>
            <w:shd w:val="clear" w:color="auto" w:fill="FFFF00"/>
          </w:tcPr>
          <w:p w14:paraId="0AE28A7B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28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28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=D10+1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29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29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E74728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29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29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=E10+1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135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6A1A564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=F10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 0,""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IF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=F10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30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&lt;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DocVariable MonthEnd \@ d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=F10+1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instrText xml:space="preserve"> "" 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instrText>31</w:instrTex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256680" w:rsidRPr="0025668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25668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56680" w:rsidRPr="00256680" w14:paraId="6F8F12E5" w14:textId="77777777" w:rsidTr="00ED4D88">
        <w:trPr>
          <w:trHeight w:hRule="exact" w:val="74"/>
        </w:trPr>
        <w:tc>
          <w:tcPr>
            <w:tcW w:w="183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A92084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5119EE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95C9F39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155066E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595959" w:themeColor="text1" w:themeTint="A6"/>
            </w:tcBorders>
            <w:shd w:val="clear" w:color="auto" w:fill="FFFF00"/>
          </w:tcPr>
          <w:p w14:paraId="05E470B2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C42220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5DE7B7" w14:textId="77777777" w:rsidR="0052741E" w:rsidRPr="00256680" w:rsidRDefault="0052741E" w:rsidP="00256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3569B8" w14:textId="0CF4A24C" w:rsidR="00661028" w:rsidRPr="00B961B3" w:rsidRDefault="00661028" w:rsidP="00256680">
      <w:pPr>
        <w:pStyle w:val="Sinespaciado"/>
        <w:shd w:val="clear" w:color="auto" w:fill="FFFFFF" w:themeFill="background1"/>
        <w:rPr>
          <w:noProof/>
        </w:rPr>
      </w:pPr>
    </w:p>
    <w:p w14:paraId="59003BE6" w14:textId="5B6C8AC6" w:rsidR="00661028" w:rsidRDefault="00661028" w:rsidP="00256680">
      <w:pPr>
        <w:pStyle w:val="Sinespaciado"/>
        <w:shd w:val="clear" w:color="auto" w:fill="FFFFFF" w:themeFill="background1"/>
        <w:rPr>
          <w:noProof/>
        </w:rPr>
      </w:pPr>
    </w:p>
    <w:p w14:paraId="6E14A9B7" w14:textId="086A35C2" w:rsidR="00DF434F" w:rsidRDefault="00DF434F" w:rsidP="00256680">
      <w:pPr>
        <w:pStyle w:val="Sinespaciado"/>
        <w:shd w:val="clear" w:color="auto" w:fill="FFFFFF" w:themeFill="background1"/>
        <w:rPr>
          <w:noProof/>
        </w:rPr>
      </w:pPr>
    </w:p>
    <w:p w14:paraId="14225C1A" w14:textId="2002FB21" w:rsidR="00DF434F" w:rsidRPr="00DF434F" w:rsidRDefault="00DF434F" w:rsidP="00DF434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C53F5" wp14:editId="53E994B3">
                <wp:simplePos x="0" y="0"/>
                <wp:positionH relativeFrom="column">
                  <wp:posOffset>180844</wp:posOffset>
                </wp:positionH>
                <wp:positionV relativeFrom="paragraph">
                  <wp:posOffset>179129</wp:posOffset>
                </wp:positionV>
                <wp:extent cx="3165894" cy="612476"/>
                <wp:effectExtent l="0" t="0" r="0" b="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894" cy="6124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20F7A6" w14:textId="3A0483AC" w:rsidR="00256680" w:rsidRPr="00256680" w:rsidRDefault="00256680" w:rsidP="002566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566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SINDICATURA MUNICIPAL </w:t>
                            </w:r>
                          </w:p>
                          <w:p w14:paraId="5A3C2BDC" w14:textId="721604B5" w:rsidR="00256680" w:rsidRPr="00256680" w:rsidRDefault="00256680" w:rsidP="002566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566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MAYO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CC53F5" id="Rectángulo 1" o:spid="_x0000_s1026" style="position:absolute;margin-left:14.25pt;margin-top:14.1pt;width:249.3pt;height:4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" filled="f" stroked="f">
                <v:textbox>
                  <w:txbxContent>
                    <w:p w14:paraId="7220F7A6" w14:textId="3A0483AC" w:rsidR="00256680" w:rsidRPr="00256680" w:rsidRDefault="00256680" w:rsidP="002566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256680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SINDICATURA MUNICIPAL </w:t>
                      </w:r>
                    </w:p>
                    <w:p w14:paraId="5A3C2BDC" w14:textId="721604B5" w:rsidR="00256680" w:rsidRPr="00256680" w:rsidRDefault="00256680" w:rsidP="002566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256680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MAYO 2026</w:t>
                      </w:r>
                    </w:p>
                  </w:txbxContent>
                </v:textbox>
              </v:rect>
            </w:pict>
          </mc:Fallback>
        </mc:AlternateContent>
      </w:r>
    </w:p>
    <w:p w14:paraId="363DB3F6" w14:textId="043B3BA3" w:rsidR="00DF434F" w:rsidRDefault="00DF434F" w:rsidP="00DF434F">
      <w:pPr>
        <w:rPr>
          <w:noProof/>
        </w:rPr>
      </w:pPr>
    </w:p>
    <w:p w14:paraId="0C659A42" w14:textId="30DB9824" w:rsidR="00DF434F" w:rsidRPr="00DF434F" w:rsidRDefault="00DF434F" w:rsidP="00DF434F">
      <w:pPr>
        <w:tabs>
          <w:tab w:val="left" w:pos="1657"/>
        </w:tabs>
      </w:pPr>
      <w:r>
        <w:tab/>
      </w:r>
    </w:p>
    <w:sectPr w:rsidR="00DF434F" w:rsidRPr="00DF434F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DD28C" w14:textId="77777777" w:rsidR="001D71DF" w:rsidRDefault="001D71DF">
      <w:pPr>
        <w:spacing w:before="0" w:after="0"/>
      </w:pPr>
      <w:r>
        <w:separator/>
      </w:r>
    </w:p>
  </w:endnote>
  <w:endnote w:type="continuationSeparator" w:id="0">
    <w:p w14:paraId="561FBE6E" w14:textId="77777777" w:rsidR="001D71DF" w:rsidRDefault="001D71D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800F1" w14:textId="77777777" w:rsidR="001D71DF" w:rsidRDefault="001D71DF">
      <w:pPr>
        <w:spacing w:before="0" w:after="0"/>
      </w:pPr>
      <w:r>
        <w:separator/>
      </w:r>
    </w:p>
  </w:footnote>
  <w:footnote w:type="continuationSeparator" w:id="0">
    <w:p w14:paraId="4A4E1C24" w14:textId="77777777" w:rsidR="001D71DF" w:rsidRDefault="001D71D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B9A2484"/>
    <w:multiLevelType w:val="hybridMultilevel"/>
    <w:tmpl w:val="F37684B2"/>
    <w:lvl w:ilvl="0" w:tplc="BF0A9566">
      <w:numFmt w:val="bullet"/>
      <w:lvlText w:val="-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5/2026"/>
    <w:docVar w:name="MonthStart" w:val="01/05/2026"/>
    <w:docVar w:name="ShowDynamicGuides" w:val="1"/>
    <w:docVar w:name="ShowMarginGuides" w:val="0"/>
    <w:docVar w:name="ShowOutlines" w:val="0"/>
    <w:docVar w:name="ShowStaticGuides" w:val="0"/>
  </w:docVars>
  <w:rsids>
    <w:rsidRoot w:val="00256680"/>
    <w:rsid w:val="00013CD4"/>
    <w:rsid w:val="000264EF"/>
    <w:rsid w:val="00043E9F"/>
    <w:rsid w:val="00147549"/>
    <w:rsid w:val="001D71DF"/>
    <w:rsid w:val="00256680"/>
    <w:rsid w:val="00334DB9"/>
    <w:rsid w:val="00344E5B"/>
    <w:rsid w:val="004615C7"/>
    <w:rsid w:val="004D2DF0"/>
    <w:rsid w:val="0052741E"/>
    <w:rsid w:val="00661028"/>
    <w:rsid w:val="00683AD2"/>
    <w:rsid w:val="007D5D32"/>
    <w:rsid w:val="008111A1"/>
    <w:rsid w:val="0081589D"/>
    <w:rsid w:val="008C666A"/>
    <w:rsid w:val="008F50DA"/>
    <w:rsid w:val="00921F35"/>
    <w:rsid w:val="009C793E"/>
    <w:rsid w:val="00A656A7"/>
    <w:rsid w:val="00A9066E"/>
    <w:rsid w:val="00B4398C"/>
    <w:rsid w:val="00B961B3"/>
    <w:rsid w:val="00BA7574"/>
    <w:rsid w:val="00CA1B39"/>
    <w:rsid w:val="00CF02D9"/>
    <w:rsid w:val="00D4237E"/>
    <w:rsid w:val="00DB6D13"/>
    <w:rsid w:val="00DF434F"/>
    <w:rsid w:val="00E65197"/>
    <w:rsid w:val="00E92894"/>
    <w:rsid w:val="00ED20C9"/>
    <w:rsid w:val="00ED20DB"/>
    <w:rsid w:val="00ED4D88"/>
    <w:rsid w:val="00F926D2"/>
    <w:rsid w:val="00FA7B45"/>
    <w:rsid w:val="00FF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CEDD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unhideWhenUsed/>
    <w:qFormat/>
    <w:rsid w:val="00ED20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NDICATURA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404</Words>
  <Characters>2228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2026-06-05T15:58:00Z</dcterms:created>
  <dcterms:modified xsi:type="dcterms:W3CDTF">2026-06-09T15:48:00Z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